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60A3FF" w14:textId="77777777" w:rsidR="006A3A66" w:rsidRDefault="006A3A66" w:rsidP="00163741">
      <w:pPr>
        <w:pStyle w:val="Titre2"/>
        <w:pBdr>
          <w:top w:val="single" w:sz="6" w:space="2" w:color="auto"/>
          <w:left w:val="single" w:sz="6" w:space="4" w:color="auto"/>
          <w:bottom w:val="single" w:sz="6" w:space="1" w:color="auto"/>
          <w:right w:val="single" w:sz="6" w:space="4" w:color="auto"/>
        </w:pBdr>
        <w:ind w:left="2268" w:right="2267"/>
        <w:jc w:val="center"/>
      </w:pPr>
      <w:bookmarkStart w:id="0" w:name="_GoBack"/>
      <w:bookmarkEnd w:id="0"/>
      <w:r>
        <w:rPr>
          <w:rFonts w:ascii="Verdana" w:hAnsi="Verdana"/>
          <w:sz w:val="24"/>
        </w:rPr>
        <w:t>RAPPORT DU JUGE-ARBITRE</w:t>
      </w:r>
    </w:p>
    <w:p w14:paraId="25804827" w14:textId="77777777" w:rsidR="006A3A66" w:rsidRDefault="006A3A66" w:rsidP="006A3A66">
      <w:pPr>
        <w:jc w:val="center"/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7232"/>
      </w:tblGrid>
      <w:tr w:rsidR="00CA27DE" w14:paraId="1B40C61E" w14:textId="77777777" w:rsidTr="00CA27DE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2F0B9B32" w14:textId="773A247B" w:rsidR="00CA27DE" w:rsidRPr="00CA27DE" w:rsidRDefault="00CA27DE" w:rsidP="00CA27DE">
            <w:pPr>
              <w:rPr>
                <w:rFonts w:ascii="Verdana" w:hAnsi="Verdana"/>
                <w:b/>
                <w:sz w:val="20"/>
                <w:szCs w:val="20"/>
              </w:rPr>
            </w:pPr>
            <w:r w:rsidRPr="00CA27DE">
              <w:rPr>
                <w:rFonts w:ascii="Verdana" w:hAnsi="Verdana"/>
                <w:b/>
                <w:sz w:val="20"/>
                <w:szCs w:val="20"/>
              </w:rPr>
              <w:t>ÉPREUVE</w:t>
            </w:r>
            <w:r w:rsidRPr="00CA27DE">
              <w:rPr>
                <w:rFonts w:ascii="Verdana" w:hAnsi="Verdana"/>
                <w:b/>
                <w:sz w:val="20"/>
                <w:szCs w:val="20"/>
              </w:rPr>
              <w:tab/>
              <w:t>:</w:t>
            </w:r>
          </w:p>
        </w:tc>
        <w:tc>
          <w:tcPr>
            <w:tcW w:w="7232" w:type="dxa"/>
            <w:shd w:val="clear" w:color="auto" w:fill="F2F2F2" w:themeFill="background1" w:themeFillShade="F2"/>
            <w:vAlign w:val="center"/>
          </w:tcPr>
          <w:p w14:paraId="6B4D9B04" w14:textId="7DBF4424" w:rsidR="00CA27DE" w:rsidRPr="00CA27DE" w:rsidRDefault="00CA27DE" w:rsidP="00CA27DE">
            <w:pPr>
              <w:ind w:left="176"/>
              <w:rPr>
                <w:rFonts w:ascii="Verdana" w:hAnsi="Verdana"/>
                <w:b/>
                <w:sz w:val="20"/>
                <w:szCs w:val="20"/>
              </w:rPr>
            </w:pPr>
            <w:r w:rsidRPr="00CA27DE"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xxx </w:t>
            </w:r>
            <w:proofErr w:type="spellStart"/>
            <w:r w:rsidRPr="00CA27DE">
              <w:rPr>
                <w:rFonts w:ascii="Verdana" w:hAnsi="Verdana"/>
                <w:b/>
                <w:color w:val="FF0000"/>
                <w:sz w:val="20"/>
                <w:szCs w:val="20"/>
              </w:rPr>
              <w:t>xxxx</w:t>
            </w:r>
            <w:proofErr w:type="spellEnd"/>
          </w:p>
        </w:tc>
      </w:tr>
      <w:tr w:rsidR="00CA27DE" w14:paraId="46409968" w14:textId="77777777" w:rsidTr="00CA27DE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EFD2253" w14:textId="7A1DCDBA" w:rsidR="00CA27DE" w:rsidRPr="00CA27DE" w:rsidRDefault="00CA27DE" w:rsidP="00CA27DE">
            <w:pPr>
              <w:rPr>
                <w:rFonts w:ascii="Verdana" w:hAnsi="Verdana"/>
                <w:b/>
                <w:sz w:val="20"/>
                <w:szCs w:val="20"/>
              </w:rPr>
            </w:pPr>
            <w:r w:rsidRPr="00CA27DE">
              <w:rPr>
                <w:rFonts w:ascii="Verdana" w:hAnsi="Verdana"/>
                <w:b/>
                <w:sz w:val="20"/>
                <w:szCs w:val="20"/>
              </w:rPr>
              <w:t xml:space="preserve">LIEU    </w:t>
            </w:r>
            <w:r w:rsidRPr="00CA27DE">
              <w:rPr>
                <w:rFonts w:ascii="Verdana" w:hAnsi="Verdana"/>
                <w:b/>
                <w:sz w:val="20"/>
                <w:szCs w:val="20"/>
              </w:rPr>
              <w:tab/>
              <w:t>:</w:t>
            </w:r>
          </w:p>
        </w:tc>
        <w:tc>
          <w:tcPr>
            <w:tcW w:w="7232" w:type="dxa"/>
            <w:shd w:val="clear" w:color="auto" w:fill="F2F2F2" w:themeFill="background1" w:themeFillShade="F2"/>
            <w:vAlign w:val="center"/>
          </w:tcPr>
          <w:p w14:paraId="701A912F" w14:textId="34E88B76" w:rsidR="00CA27DE" w:rsidRPr="00CA27DE" w:rsidRDefault="00CA27DE" w:rsidP="00CA27DE">
            <w:pPr>
              <w:ind w:left="176"/>
              <w:rPr>
                <w:rFonts w:ascii="Verdana" w:hAnsi="Verdana"/>
                <w:b/>
                <w:sz w:val="20"/>
                <w:szCs w:val="20"/>
              </w:rPr>
            </w:pPr>
            <w:r w:rsidRPr="00CA27DE"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xxx </w:t>
            </w:r>
            <w:proofErr w:type="spellStart"/>
            <w:r w:rsidRPr="00CA27DE">
              <w:rPr>
                <w:rFonts w:ascii="Verdana" w:hAnsi="Verdana"/>
                <w:b/>
                <w:color w:val="FF0000"/>
                <w:sz w:val="20"/>
                <w:szCs w:val="20"/>
              </w:rPr>
              <w:t>xxx</w:t>
            </w:r>
            <w:proofErr w:type="spellEnd"/>
          </w:p>
        </w:tc>
      </w:tr>
      <w:tr w:rsidR="00CA27DE" w14:paraId="1B62A357" w14:textId="77777777" w:rsidTr="00CA27DE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374A02D3" w14:textId="03687356" w:rsidR="00CA27DE" w:rsidRPr="00CA27DE" w:rsidRDefault="00CA27DE" w:rsidP="00CA27DE">
            <w:pPr>
              <w:rPr>
                <w:rFonts w:ascii="Verdana" w:hAnsi="Verdana"/>
                <w:b/>
                <w:sz w:val="20"/>
                <w:szCs w:val="20"/>
              </w:rPr>
            </w:pPr>
            <w:r w:rsidRPr="00CA27DE">
              <w:rPr>
                <w:rFonts w:ascii="Verdana" w:hAnsi="Verdana"/>
                <w:b/>
                <w:sz w:val="20"/>
                <w:szCs w:val="20"/>
              </w:rPr>
              <w:t xml:space="preserve">DATE   </w:t>
            </w:r>
            <w:r w:rsidRPr="00CA27DE">
              <w:rPr>
                <w:rFonts w:ascii="Verdana" w:hAnsi="Verdana"/>
                <w:b/>
                <w:sz w:val="20"/>
                <w:szCs w:val="20"/>
              </w:rPr>
              <w:tab/>
              <w:t>:</w:t>
            </w:r>
          </w:p>
        </w:tc>
        <w:tc>
          <w:tcPr>
            <w:tcW w:w="7232" w:type="dxa"/>
            <w:shd w:val="clear" w:color="auto" w:fill="F2F2F2" w:themeFill="background1" w:themeFillShade="F2"/>
            <w:vAlign w:val="center"/>
          </w:tcPr>
          <w:p w14:paraId="2D5B1C8A" w14:textId="51D7A5E5" w:rsidR="00CA27DE" w:rsidRPr="00CA27DE" w:rsidRDefault="00CA27DE" w:rsidP="00CA27DE">
            <w:pPr>
              <w:ind w:left="176"/>
              <w:rPr>
                <w:rFonts w:ascii="Verdana" w:hAnsi="Verdana"/>
                <w:b/>
                <w:sz w:val="20"/>
                <w:szCs w:val="20"/>
              </w:rPr>
            </w:pPr>
            <w:r w:rsidRPr="00CA27DE">
              <w:rPr>
                <w:rFonts w:ascii="Verdana" w:hAnsi="Verdana"/>
                <w:b/>
                <w:color w:val="FF0000"/>
                <w:sz w:val="20"/>
                <w:szCs w:val="20"/>
              </w:rPr>
              <w:t>JOUR MOIS ANNÉE</w:t>
            </w:r>
          </w:p>
        </w:tc>
      </w:tr>
    </w:tbl>
    <w:p w14:paraId="2D6AFB4A" w14:textId="77777777" w:rsidR="00CA27DE" w:rsidRDefault="00CA27DE" w:rsidP="006A3A66">
      <w:pPr>
        <w:jc w:val="center"/>
        <w:rPr>
          <w:b/>
          <w:sz w:val="32"/>
        </w:rPr>
      </w:pPr>
    </w:p>
    <w:p w14:paraId="32B8519F" w14:textId="77777777" w:rsidR="006A3A66" w:rsidRDefault="006A3A66" w:rsidP="006A3A66">
      <w:pPr>
        <w:pStyle w:val="En-tte"/>
      </w:pPr>
    </w:p>
    <w:p w14:paraId="6420131B" w14:textId="77777777" w:rsidR="006A3A66" w:rsidRDefault="006A3A66" w:rsidP="006A3A66">
      <w:pPr>
        <w:pStyle w:val="En-tte"/>
        <w:rPr>
          <w:rFonts w:ascii="Verdana" w:hAnsi="Verdana"/>
          <w:sz w:val="20"/>
        </w:rPr>
      </w:pPr>
    </w:p>
    <w:p w14:paraId="3D89E48D" w14:textId="77777777" w:rsidR="006A3A66" w:rsidRDefault="006A3A66" w:rsidP="006A3A66">
      <w:pPr>
        <w:shd w:val="pct20" w:color="auto" w:fill="auto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I. CONTROLE DE LA SALLE, DES INSTALLATIONS ET DU MATÉRIEL</w:t>
      </w:r>
    </w:p>
    <w:p w14:paraId="6E11C4B8" w14:textId="77777777" w:rsidR="006A3A66" w:rsidRDefault="006A3A66" w:rsidP="006A3A66">
      <w:pPr>
        <w:ind w:left="284"/>
        <w:rPr>
          <w:rFonts w:ascii="Verdana" w:hAnsi="Verdana"/>
          <w:b/>
          <w:sz w:val="12"/>
        </w:rPr>
      </w:pPr>
    </w:p>
    <w:p w14:paraId="3BBD153B" w14:textId="77777777" w:rsidR="00163741" w:rsidRDefault="006A3A66" w:rsidP="00163741">
      <w:pPr>
        <w:ind w:left="284"/>
        <w:rPr>
          <w:rFonts w:ascii="Verdana" w:hAnsi="Verdana"/>
          <w:sz w:val="20"/>
          <w:u w:val="single"/>
        </w:rPr>
      </w:pPr>
      <w:r>
        <w:rPr>
          <w:rFonts w:ascii="Verdana" w:hAnsi="Verdana"/>
          <w:b/>
          <w:sz w:val="20"/>
        </w:rPr>
        <w:t>11.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SALLES</w:t>
      </w:r>
      <w:r w:rsidRPr="00163741">
        <w:rPr>
          <w:rFonts w:ascii="Verdana" w:hAnsi="Verdana"/>
          <w:sz w:val="20"/>
        </w:rPr>
        <w:t xml:space="preserve"> </w:t>
      </w:r>
      <w:r w:rsidR="00163741">
        <w:rPr>
          <w:rFonts w:ascii="Verdana" w:hAnsi="Verdana" w:cs="Verdana"/>
          <w:sz w:val="20"/>
          <w:szCs w:val="20"/>
        </w:rPr>
        <w:t>(annexe 1)</w:t>
      </w:r>
    </w:p>
    <w:p w14:paraId="52DC5421" w14:textId="77777777" w:rsidR="00163741" w:rsidRDefault="00163741" w:rsidP="00163741">
      <w:pPr>
        <w:ind w:left="284"/>
        <w:rPr>
          <w:rFonts w:ascii="Verdana" w:hAnsi="Verdana" w:cs="Verdana"/>
          <w:b/>
          <w:bCs/>
          <w:sz w:val="20"/>
          <w:szCs w:val="20"/>
        </w:rPr>
      </w:pPr>
    </w:p>
    <w:p w14:paraId="778E3402" w14:textId="5FE4429C" w:rsidR="00A14EBC" w:rsidRDefault="00A14EBC" w:rsidP="00163741">
      <w:pPr>
        <w:ind w:left="284"/>
        <w:rPr>
          <w:rFonts w:ascii="Verdana" w:hAnsi="Verdana" w:cs="Verdana"/>
          <w:sz w:val="20"/>
          <w:szCs w:val="20"/>
        </w:rPr>
      </w:pPr>
      <w:r w:rsidRPr="00B50918">
        <w:rPr>
          <w:rFonts w:ascii="Verdana" w:hAnsi="Verdana" w:cs="Verdana"/>
          <w:b/>
          <w:bCs/>
          <w:sz w:val="20"/>
          <w:szCs w:val="20"/>
        </w:rPr>
        <w:t xml:space="preserve">111 </w:t>
      </w:r>
      <w:r w:rsidRPr="00B50918">
        <w:rPr>
          <w:rFonts w:ascii="Verdana" w:hAnsi="Verdana" w:cs="Verdana"/>
          <w:sz w:val="20"/>
          <w:szCs w:val="20"/>
        </w:rPr>
        <w:t>SALLE 1 (Principale)</w:t>
      </w:r>
    </w:p>
    <w:p w14:paraId="1B621A6D" w14:textId="77777777" w:rsidR="00163741" w:rsidRPr="00B50918" w:rsidRDefault="00163741" w:rsidP="00163741">
      <w:pPr>
        <w:ind w:left="284"/>
        <w:rPr>
          <w:rFonts w:ascii="Verdana" w:hAnsi="Verdana" w:cs="Verdana"/>
          <w:sz w:val="20"/>
          <w:szCs w:val="20"/>
        </w:rPr>
      </w:pPr>
    </w:p>
    <w:p w14:paraId="256E3A72" w14:textId="4E3AC3C5" w:rsidR="00A14EBC" w:rsidRPr="0013633B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0918">
        <w:rPr>
          <w:rFonts w:ascii="Verdana" w:hAnsi="Verdana" w:cs="Verdana"/>
          <w:sz w:val="20"/>
          <w:szCs w:val="20"/>
        </w:rPr>
        <w:t xml:space="preserve">- Plateau </w:t>
      </w:r>
      <w:r w:rsidRPr="0013633B">
        <w:rPr>
          <w:rFonts w:ascii="Verdana" w:hAnsi="Verdana" w:cs="Verdana"/>
          <w:sz w:val="20"/>
          <w:szCs w:val="20"/>
        </w:rPr>
        <w:t xml:space="preserve">de jeu : </w:t>
      </w:r>
      <w:r w:rsidRPr="00E55A87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320D2F">
        <w:rPr>
          <w:rFonts w:ascii="Verdana" w:hAnsi="Verdana" w:cs="Verdana"/>
          <w:color w:val="000000"/>
          <w:sz w:val="20"/>
          <w:szCs w:val="20"/>
        </w:rPr>
        <w:t>m</w:t>
      </w:r>
      <w:r>
        <w:rPr>
          <w:rFonts w:ascii="Verdana" w:hAnsi="Verdana" w:cs="Verdana"/>
          <w:color w:val="FF0000"/>
          <w:sz w:val="20"/>
          <w:szCs w:val="20"/>
        </w:rPr>
        <w:t xml:space="preserve"> - X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320D2F">
        <w:rPr>
          <w:rFonts w:ascii="Verdana" w:hAnsi="Verdana" w:cs="Verdana"/>
          <w:color w:val="000000"/>
          <w:sz w:val="20"/>
          <w:szCs w:val="20"/>
        </w:rPr>
        <w:t>m</w:t>
      </w:r>
      <w:r>
        <w:rPr>
          <w:rFonts w:ascii="Verdana" w:hAnsi="Verdana" w:cs="Verdana"/>
          <w:color w:val="FF0000"/>
          <w:sz w:val="20"/>
          <w:szCs w:val="20"/>
        </w:rPr>
        <w:t xml:space="preserve"> (dimensions)</w:t>
      </w:r>
    </w:p>
    <w:p w14:paraId="10C4FBB6" w14:textId="3F7542C5" w:rsidR="00A14EBC" w:rsidRPr="0013633B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13633B">
        <w:rPr>
          <w:rFonts w:ascii="Verdana" w:hAnsi="Verdana" w:cs="Verdana"/>
          <w:sz w:val="20"/>
          <w:szCs w:val="20"/>
        </w:rPr>
        <w:t xml:space="preserve">* </w:t>
      </w:r>
      <w:r w:rsidRPr="00E55A87">
        <w:rPr>
          <w:rFonts w:ascii="Verdana" w:hAnsi="Verdana" w:cs="Verdana"/>
          <w:color w:val="FF0000"/>
          <w:sz w:val="20"/>
          <w:szCs w:val="20"/>
        </w:rPr>
        <w:t>XX</w:t>
      </w:r>
      <w:r w:rsidRPr="0013633B">
        <w:rPr>
          <w:rFonts w:ascii="Verdana" w:hAnsi="Verdana" w:cs="Verdana"/>
          <w:sz w:val="20"/>
          <w:szCs w:val="20"/>
        </w:rPr>
        <w:t xml:space="preserve"> tables réparties en </w:t>
      </w:r>
      <w:r w:rsidRPr="00E55A87">
        <w:rPr>
          <w:rFonts w:ascii="Verdana" w:hAnsi="Verdana" w:cs="Verdana"/>
          <w:color w:val="FF0000"/>
          <w:sz w:val="20"/>
          <w:szCs w:val="20"/>
        </w:rPr>
        <w:t>XX</w:t>
      </w:r>
      <w:r w:rsidRPr="0013633B">
        <w:rPr>
          <w:rFonts w:ascii="Verdana" w:hAnsi="Verdana" w:cs="Verdana"/>
          <w:sz w:val="20"/>
          <w:szCs w:val="20"/>
        </w:rPr>
        <w:t xml:space="preserve"> blocs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13633B">
        <w:rPr>
          <w:rFonts w:ascii="Verdana" w:hAnsi="Verdana" w:cs="Verdana"/>
          <w:sz w:val="20"/>
          <w:szCs w:val="20"/>
        </w:rPr>
        <w:t xml:space="preserve">, aire de jeu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13633B">
        <w:rPr>
          <w:rFonts w:ascii="Verdana" w:hAnsi="Verdana" w:cs="Verdana"/>
          <w:sz w:val="20"/>
          <w:szCs w:val="20"/>
        </w:rPr>
        <w:t xml:space="preserve"> m x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13633B">
        <w:rPr>
          <w:rFonts w:ascii="Verdana" w:hAnsi="Verdana" w:cs="Verdana"/>
          <w:sz w:val="20"/>
          <w:szCs w:val="20"/>
        </w:rPr>
        <w:t xml:space="preserve"> m le samedi</w:t>
      </w:r>
    </w:p>
    <w:p w14:paraId="6FF935DA" w14:textId="77777777" w:rsidR="00A14EBC" w:rsidRPr="00A54DB3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eastAsia="Times New Roman" w:hAnsi="Verdana" w:cs="Arial"/>
          <w:sz w:val="20"/>
          <w:szCs w:val="20"/>
          <w:lang w:eastAsia="fr-FR"/>
        </w:rPr>
      </w:pP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* </w:t>
      </w:r>
      <w:r w:rsidRPr="00E55A87"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XX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 tables 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réparties en </w:t>
      </w:r>
      <w:r w:rsidRPr="00E55A87"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</w:t>
      </w:r>
      <w:r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 bloc de </w:t>
      </w:r>
      <w:r w:rsidRPr="00E55A87"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XX</w:t>
      </w:r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et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bloc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, aire de jeu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 m x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  m 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>le dimanche matin</w:t>
      </w:r>
    </w:p>
    <w:p w14:paraId="4693EA00" w14:textId="77777777" w:rsidR="00A14EBC" w:rsidRPr="00A54DB3" w:rsidRDefault="00A14EBC" w:rsidP="00A14EBC">
      <w:pPr>
        <w:spacing w:line="240" w:lineRule="auto"/>
        <w:ind w:left="284"/>
        <w:rPr>
          <w:rFonts w:ascii="Verdana" w:eastAsia="Times New Roman" w:hAnsi="Verdana" w:cs="Arial"/>
          <w:sz w:val="20"/>
          <w:szCs w:val="20"/>
          <w:lang w:eastAsia="fr-FR"/>
        </w:rPr>
      </w:pP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*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 table en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m X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 m le dimanche après-midi</w:t>
      </w:r>
    </w:p>
    <w:p w14:paraId="3384DAF1" w14:textId="65014C7D" w:rsidR="00A14EBC" w:rsidRPr="00436644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0918">
        <w:rPr>
          <w:rFonts w:ascii="Verdana" w:hAnsi="Verdana" w:cs="Verdana"/>
          <w:sz w:val="20"/>
          <w:szCs w:val="20"/>
        </w:rPr>
        <w:t xml:space="preserve">- Eclairage </w:t>
      </w:r>
      <w:r>
        <w:rPr>
          <w:rFonts w:ascii="Verdana" w:hAnsi="Verdana" w:cs="Verdana"/>
          <w:sz w:val="20"/>
          <w:szCs w:val="20"/>
        </w:rPr>
        <w:tab/>
      </w:r>
      <w:r w:rsidRPr="00B50918">
        <w:rPr>
          <w:rFonts w:ascii="Verdana" w:hAnsi="Verdana" w:cs="Verdana"/>
          <w:sz w:val="20"/>
          <w:szCs w:val="20"/>
        </w:rPr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</w:p>
    <w:p w14:paraId="0AD01A55" w14:textId="77777777" w:rsidR="00A14EBC" w:rsidRPr="00436644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436644">
        <w:rPr>
          <w:rFonts w:ascii="Verdana" w:hAnsi="Verdana" w:cs="Verdana"/>
          <w:sz w:val="20"/>
          <w:szCs w:val="20"/>
        </w:rPr>
        <w:t>- Gradins</w:t>
      </w:r>
      <w:r w:rsidRPr="00436644">
        <w:rPr>
          <w:rFonts w:ascii="Verdana" w:hAnsi="Verdana" w:cs="Verdana"/>
          <w:sz w:val="20"/>
          <w:szCs w:val="20"/>
        </w:rPr>
        <w:tab/>
      </w:r>
      <w:r w:rsidRPr="00436644">
        <w:rPr>
          <w:rFonts w:ascii="Verdana" w:hAnsi="Verdana" w:cs="Verdana"/>
          <w:sz w:val="20"/>
          <w:szCs w:val="20"/>
        </w:rPr>
        <w:tab/>
        <w:t xml:space="preserve">: oui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436644">
        <w:rPr>
          <w:rFonts w:ascii="Verdana" w:hAnsi="Verdana" w:cs="Verdana"/>
          <w:sz w:val="20"/>
          <w:szCs w:val="20"/>
        </w:rPr>
        <w:t xml:space="preserve"> places assises</w:t>
      </w:r>
      <w:r>
        <w:rPr>
          <w:rFonts w:ascii="Verdana" w:hAnsi="Verdana" w:cs="Verdana"/>
          <w:sz w:val="20"/>
          <w:szCs w:val="20"/>
        </w:rPr>
        <w:t>, tribune mobiles - Non</w:t>
      </w:r>
    </w:p>
    <w:p w14:paraId="6C8EECFE" w14:textId="77777777" w:rsidR="00A14EBC" w:rsidRPr="00436644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436644">
        <w:rPr>
          <w:rFonts w:ascii="Verdana" w:hAnsi="Verdana" w:cs="Verdana"/>
          <w:sz w:val="20"/>
          <w:szCs w:val="20"/>
        </w:rPr>
        <w:t>- Sol</w:t>
      </w:r>
      <w:r w:rsidRPr="00436644">
        <w:rPr>
          <w:rFonts w:ascii="Verdana" w:hAnsi="Verdana" w:cs="Verdana"/>
          <w:sz w:val="20"/>
          <w:szCs w:val="20"/>
        </w:rPr>
        <w:tab/>
      </w:r>
      <w:r w:rsidRPr="00436644">
        <w:rPr>
          <w:rFonts w:ascii="Verdana" w:hAnsi="Verdana" w:cs="Verdana"/>
          <w:sz w:val="20"/>
          <w:szCs w:val="20"/>
        </w:rPr>
        <w:tab/>
      </w:r>
      <w:r w:rsidRPr="00436644">
        <w:rPr>
          <w:rFonts w:ascii="Verdana" w:hAnsi="Verdana" w:cs="Verdana"/>
          <w:sz w:val="20"/>
          <w:szCs w:val="20"/>
        </w:rPr>
        <w:tab/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</w:p>
    <w:p w14:paraId="4226BC5E" w14:textId="77777777" w:rsidR="00A14EBC" w:rsidRPr="00B50918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436644">
        <w:rPr>
          <w:rFonts w:ascii="Verdana" w:hAnsi="Verdana" w:cs="Verdana"/>
          <w:sz w:val="20"/>
          <w:szCs w:val="20"/>
        </w:rPr>
        <w:t>- Température</w:t>
      </w:r>
      <w:r w:rsidRPr="00436644">
        <w:rPr>
          <w:rFonts w:ascii="Verdana" w:hAnsi="Verdana" w:cs="Verdana"/>
          <w:sz w:val="20"/>
          <w:szCs w:val="20"/>
        </w:rPr>
        <w:tab/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</w:p>
    <w:p w14:paraId="631531CC" w14:textId="77777777" w:rsidR="00A14EBC" w:rsidRPr="00B50918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</w:p>
    <w:p w14:paraId="3F243C2C" w14:textId="7DE03D16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0918">
        <w:rPr>
          <w:rFonts w:ascii="Verdana" w:hAnsi="Verdana" w:cs="Verdana"/>
          <w:b/>
          <w:bCs/>
          <w:sz w:val="20"/>
          <w:szCs w:val="20"/>
        </w:rPr>
        <w:t xml:space="preserve">112 </w:t>
      </w:r>
      <w:r w:rsidRPr="00B50918">
        <w:rPr>
          <w:rFonts w:ascii="Verdana" w:hAnsi="Verdana" w:cs="Verdana"/>
          <w:sz w:val="20"/>
          <w:szCs w:val="20"/>
        </w:rPr>
        <w:t>SALLE 2 (Annexe)</w:t>
      </w:r>
    </w:p>
    <w:p w14:paraId="046E6D41" w14:textId="77777777" w:rsidR="00163741" w:rsidRPr="00B50918" w:rsidRDefault="00163741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</w:p>
    <w:p w14:paraId="6C252E63" w14:textId="1E94617E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0918">
        <w:rPr>
          <w:rFonts w:ascii="Verdana" w:hAnsi="Verdana" w:cs="Verdana"/>
          <w:sz w:val="20"/>
          <w:szCs w:val="20"/>
        </w:rPr>
        <w:t xml:space="preserve">- Plateau de jeu : </w:t>
      </w:r>
      <w:r w:rsidRPr="00E55A87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E55A87">
        <w:rPr>
          <w:rFonts w:ascii="Verdana" w:hAnsi="Verdana" w:cs="Verdana"/>
          <w:color w:val="000000"/>
          <w:sz w:val="20"/>
          <w:szCs w:val="20"/>
        </w:rPr>
        <w:t>m</w:t>
      </w:r>
      <w:r>
        <w:rPr>
          <w:rFonts w:ascii="Verdana" w:hAnsi="Verdana" w:cs="Verdana"/>
          <w:color w:val="FF0000"/>
          <w:sz w:val="20"/>
          <w:szCs w:val="20"/>
        </w:rPr>
        <w:t xml:space="preserve"> - X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E55A87">
        <w:rPr>
          <w:rFonts w:ascii="Verdana" w:hAnsi="Verdana" w:cs="Verdana"/>
          <w:color w:val="000000"/>
          <w:sz w:val="20"/>
          <w:szCs w:val="20"/>
        </w:rPr>
        <w:t>m</w:t>
      </w:r>
      <w:r>
        <w:rPr>
          <w:rFonts w:ascii="Verdana" w:hAnsi="Verdana" w:cs="Verdana"/>
          <w:color w:val="FF0000"/>
          <w:sz w:val="20"/>
          <w:szCs w:val="20"/>
        </w:rPr>
        <w:t xml:space="preserve"> (dimensions)</w:t>
      </w:r>
    </w:p>
    <w:p w14:paraId="697173F7" w14:textId="3D6CD2D9" w:rsidR="00A14EBC" w:rsidRPr="0013633B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13633B">
        <w:rPr>
          <w:rFonts w:ascii="Verdana" w:hAnsi="Verdana" w:cs="Verdana"/>
          <w:sz w:val="20"/>
          <w:szCs w:val="20"/>
        </w:rPr>
        <w:t xml:space="preserve">* </w:t>
      </w:r>
      <w:r w:rsidRPr="00E55A87">
        <w:rPr>
          <w:rFonts w:ascii="Verdana" w:hAnsi="Verdana" w:cs="Verdana"/>
          <w:color w:val="FF0000"/>
          <w:sz w:val="20"/>
          <w:szCs w:val="20"/>
        </w:rPr>
        <w:t>XX</w:t>
      </w:r>
      <w:r w:rsidRPr="0013633B">
        <w:rPr>
          <w:rFonts w:ascii="Verdana" w:hAnsi="Verdana" w:cs="Verdana"/>
          <w:sz w:val="20"/>
          <w:szCs w:val="20"/>
        </w:rPr>
        <w:t xml:space="preserve"> tables réparties en </w:t>
      </w:r>
      <w:r w:rsidRPr="00E55A87">
        <w:rPr>
          <w:rFonts w:ascii="Verdana" w:hAnsi="Verdana" w:cs="Verdana"/>
          <w:color w:val="FF0000"/>
          <w:sz w:val="20"/>
          <w:szCs w:val="20"/>
        </w:rPr>
        <w:t>XX</w:t>
      </w:r>
      <w:r w:rsidRPr="0013633B">
        <w:rPr>
          <w:rFonts w:ascii="Verdana" w:hAnsi="Verdana" w:cs="Verdana"/>
          <w:sz w:val="20"/>
          <w:szCs w:val="20"/>
        </w:rPr>
        <w:t xml:space="preserve"> blocs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13633B">
        <w:rPr>
          <w:rFonts w:ascii="Verdana" w:hAnsi="Verdana" w:cs="Verdana"/>
          <w:sz w:val="20"/>
          <w:szCs w:val="20"/>
        </w:rPr>
        <w:t xml:space="preserve">, aire de jeu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13633B">
        <w:rPr>
          <w:rFonts w:ascii="Verdana" w:hAnsi="Verdana" w:cs="Verdana"/>
          <w:sz w:val="20"/>
          <w:szCs w:val="20"/>
        </w:rPr>
        <w:t xml:space="preserve"> m x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13633B">
        <w:rPr>
          <w:rFonts w:ascii="Verdana" w:hAnsi="Verdana" w:cs="Verdana"/>
          <w:sz w:val="20"/>
          <w:szCs w:val="20"/>
        </w:rPr>
        <w:t xml:space="preserve"> m le samedi</w:t>
      </w:r>
    </w:p>
    <w:p w14:paraId="407AA911" w14:textId="77777777" w:rsidR="00A14EBC" w:rsidRPr="00A54DB3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eastAsia="Times New Roman" w:hAnsi="Verdana" w:cs="Arial"/>
          <w:sz w:val="20"/>
          <w:szCs w:val="20"/>
          <w:lang w:eastAsia="fr-FR"/>
        </w:rPr>
      </w:pP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* </w:t>
      </w:r>
      <w:r w:rsidRPr="00E55A87"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XX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 tables 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réparties en </w:t>
      </w:r>
      <w:r w:rsidRPr="00E55A87"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</w:t>
      </w:r>
      <w:r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 bloc de </w:t>
      </w:r>
      <w:r w:rsidRPr="00E55A87">
        <w:rPr>
          <w:rFonts w:ascii="Verdana" w:eastAsia="Times New Roman" w:hAnsi="Verdana" w:cs="Arial"/>
          <w:color w:val="FF0000"/>
          <w:sz w:val="20"/>
          <w:szCs w:val="20"/>
          <w:lang w:eastAsia="fr-FR"/>
        </w:rPr>
        <w:t>XX</w:t>
      </w:r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et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bloc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, aire de jeu de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 m x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33774C">
        <w:rPr>
          <w:rFonts w:ascii="Verdana" w:eastAsia="Times New Roman" w:hAnsi="Verdana" w:cs="Arial"/>
          <w:sz w:val="20"/>
          <w:szCs w:val="20"/>
          <w:lang w:eastAsia="fr-FR"/>
        </w:rPr>
        <w:t xml:space="preserve">  m 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>le dimanche matin</w:t>
      </w:r>
    </w:p>
    <w:p w14:paraId="3CB4BEF4" w14:textId="77777777" w:rsidR="00A14EBC" w:rsidRPr="00A54DB3" w:rsidRDefault="00A14EBC" w:rsidP="00A14EBC">
      <w:pPr>
        <w:spacing w:line="240" w:lineRule="auto"/>
        <w:ind w:left="284"/>
        <w:rPr>
          <w:rFonts w:ascii="Verdana" w:eastAsia="Times New Roman" w:hAnsi="Verdana" w:cs="Arial"/>
          <w:sz w:val="20"/>
          <w:szCs w:val="20"/>
          <w:lang w:eastAsia="fr-FR"/>
        </w:rPr>
      </w:pP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*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 table en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m X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A54DB3">
        <w:rPr>
          <w:rFonts w:ascii="Verdana" w:eastAsia="Times New Roman" w:hAnsi="Verdana" w:cs="Arial"/>
          <w:sz w:val="20"/>
          <w:szCs w:val="20"/>
          <w:lang w:eastAsia="fr-FR"/>
        </w:rPr>
        <w:t xml:space="preserve"> m le dimanche après-midi</w:t>
      </w:r>
    </w:p>
    <w:p w14:paraId="7D0E5EF1" w14:textId="7772303F" w:rsidR="00A14EBC" w:rsidRPr="00436644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0918">
        <w:rPr>
          <w:rFonts w:ascii="Verdana" w:hAnsi="Verdana" w:cs="Verdana"/>
          <w:sz w:val="20"/>
          <w:szCs w:val="20"/>
        </w:rPr>
        <w:t xml:space="preserve">- Eclairage </w:t>
      </w:r>
      <w:r>
        <w:rPr>
          <w:rFonts w:ascii="Verdana" w:hAnsi="Verdana" w:cs="Verdana"/>
          <w:sz w:val="20"/>
          <w:szCs w:val="20"/>
        </w:rPr>
        <w:tab/>
      </w:r>
      <w:r w:rsidRPr="00B50918">
        <w:rPr>
          <w:rFonts w:ascii="Verdana" w:hAnsi="Verdana" w:cs="Verdana"/>
          <w:sz w:val="20"/>
          <w:szCs w:val="20"/>
        </w:rPr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</w:p>
    <w:p w14:paraId="2B5D4E9F" w14:textId="77777777" w:rsidR="00A14EBC" w:rsidRPr="00436644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436644">
        <w:rPr>
          <w:rFonts w:ascii="Verdana" w:hAnsi="Verdana" w:cs="Verdana"/>
          <w:sz w:val="20"/>
          <w:szCs w:val="20"/>
        </w:rPr>
        <w:t>- Gradins</w:t>
      </w:r>
      <w:r w:rsidRPr="00436644">
        <w:rPr>
          <w:rFonts w:ascii="Verdana" w:hAnsi="Verdana" w:cs="Verdana"/>
          <w:sz w:val="20"/>
          <w:szCs w:val="20"/>
        </w:rPr>
        <w:tab/>
      </w:r>
      <w:r w:rsidRPr="00436644">
        <w:rPr>
          <w:rFonts w:ascii="Verdana" w:hAnsi="Verdana" w:cs="Verdana"/>
          <w:sz w:val="20"/>
          <w:szCs w:val="20"/>
        </w:rPr>
        <w:tab/>
        <w:t xml:space="preserve">: oui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  <w:r w:rsidRPr="00436644">
        <w:rPr>
          <w:rFonts w:ascii="Verdana" w:hAnsi="Verdana" w:cs="Verdana"/>
          <w:sz w:val="20"/>
          <w:szCs w:val="20"/>
        </w:rPr>
        <w:t xml:space="preserve"> places assises</w:t>
      </w:r>
      <w:r>
        <w:rPr>
          <w:rFonts w:ascii="Verdana" w:hAnsi="Verdana" w:cs="Verdana"/>
          <w:sz w:val="20"/>
          <w:szCs w:val="20"/>
        </w:rPr>
        <w:t>, tribune mobiles - Non</w:t>
      </w:r>
    </w:p>
    <w:p w14:paraId="359DE209" w14:textId="77777777" w:rsidR="00A14EBC" w:rsidRPr="00436644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436644">
        <w:rPr>
          <w:rFonts w:ascii="Verdana" w:hAnsi="Verdana" w:cs="Verdana"/>
          <w:sz w:val="20"/>
          <w:szCs w:val="20"/>
        </w:rPr>
        <w:t>- Sol</w:t>
      </w:r>
      <w:r w:rsidRPr="00436644">
        <w:rPr>
          <w:rFonts w:ascii="Verdana" w:hAnsi="Verdana" w:cs="Verdana"/>
          <w:sz w:val="20"/>
          <w:szCs w:val="20"/>
        </w:rPr>
        <w:tab/>
      </w:r>
      <w:r w:rsidRPr="00436644">
        <w:rPr>
          <w:rFonts w:ascii="Verdana" w:hAnsi="Verdana" w:cs="Verdana"/>
          <w:sz w:val="20"/>
          <w:szCs w:val="20"/>
        </w:rPr>
        <w:tab/>
      </w:r>
      <w:r w:rsidRPr="00436644">
        <w:rPr>
          <w:rFonts w:ascii="Verdana" w:hAnsi="Verdana" w:cs="Verdana"/>
          <w:sz w:val="20"/>
          <w:szCs w:val="20"/>
        </w:rPr>
        <w:tab/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</w:p>
    <w:p w14:paraId="04F5368F" w14:textId="77777777" w:rsidR="00A14EBC" w:rsidRPr="00B50918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436644">
        <w:rPr>
          <w:rFonts w:ascii="Verdana" w:hAnsi="Verdana" w:cs="Verdana"/>
          <w:sz w:val="20"/>
          <w:szCs w:val="20"/>
        </w:rPr>
        <w:t>- Température</w:t>
      </w:r>
      <w:r w:rsidRPr="00436644">
        <w:rPr>
          <w:rFonts w:ascii="Verdana" w:hAnsi="Verdana" w:cs="Verdana"/>
          <w:sz w:val="20"/>
          <w:szCs w:val="20"/>
        </w:rPr>
        <w:tab/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X</w:t>
      </w:r>
      <w:r>
        <w:rPr>
          <w:rFonts w:ascii="Verdana" w:hAnsi="Verdana" w:cs="Verdana"/>
          <w:color w:val="FF0000"/>
          <w:sz w:val="20"/>
          <w:szCs w:val="20"/>
        </w:rPr>
        <w:t>X</w:t>
      </w:r>
    </w:p>
    <w:p w14:paraId="0FCE9039" w14:textId="77777777" w:rsidR="006A3A66" w:rsidRDefault="006A3A66" w:rsidP="00901993">
      <w:pPr>
        <w:rPr>
          <w:rFonts w:ascii="Verdana" w:hAnsi="Verdana"/>
          <w:sz w:val="20"/>
        </w:rPr>
      </w:pPr>
    </w:p>
    <w:p w14:paraId="027F84E5" w14:textId="16FE9161" w:rsidR="006A3A66" w:rsidRDefault="006A3A66" w:rsidP="006A3A66">
      <w:pPr>
        <w:ind w:left="284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12.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INSTALLATIONS</w:t>
      </w:r>
      <w:r w:rsidR="00163741">
        <w:rPr>
          <w:rFonts w:ascii="Verdana" w:hAnsi="Verdana"/>
          <w:sz w:val="20"/>
        </w:rPr>
        <w:t xml:space="preserve"> </w:t>
      </w:r>
      <w:r w:rsidR="00163741" w:rsidRPr="00163741">
        <w:rPr>
          <w:rFonts w:ascii="Verdana" w:hAnsi="Verdana"/>
          <w:sz w:val="20"/>
        </w:rPr>
        <w:t>(Vestiaires - Panneaux d’affichage – Sonorisation etc….)</w:t>
      </w:r>
    </w:p>
    <w:p w14:paraId="1B7F79C0" w14:textId="77777777" w:rsidR="00163741" w:rsidRPr="00163741" w:rsidRDefault="00163741" w:rsidP="006A3A66">
      <w:pPr>
        <w:ind w:left="284"/>
        <w:rPr>
          <w:rFonts w:ascii="Verdana" w:hAnsi="Verdana"/>
          <w:sz w:val="20"/>
        </w:rPr>
      </w:pPr>
    </w:p>
    <w:p w14:paraId="0675210D" w14:textId="77777777" w:rsidR="00A14EBC" w:rsidRPr="00652262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Vestiaires : </w:t>
      </w:r>
      <w:r>
        <w:rPr>
          <w:rFonts w:ascii="Verdana" w:hAnsi="Verdana" w:cs="Verdana"/>
          <w:color w:val="FF0000"/>
          <w:sz w:val="20"/>
          <w:szCs w:val="20"/>
        </w:rPr>
        <w:t xml:space="preserve">Oui – Non </w:t>
      </w:r>
      <w:r w:rsidRPr="00320D2F">
        <w:rPr>
          <w:rFonts w:ascii="Verdana" w:hAnsi="Verdana" w:cs="Verdana"/>
          <w:color w:val="000000"/>
          <w:sz w:val="20"/>
          <w:szCs w:val="20"/>
        </w:rPr>
        <w:t>si oui en nombre suffisant pour les hommes et les femmes séparés</w:t>
      </w:r>
    </w:p>
    <w:p w14:paraId="5681AC90" w14:textId="77777777" w:rsidR="00A14EBC" w:rsidRPr="00652262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Panneaux d’affichage : </w:t>
      </w:r>
      <w:r>
        <w:rPr>
          <w:rFonts w:ascii="Verdana" w:hAnsi="Verdana" w:cs="Verdana"/>
          <w:color w:val="FF0000"/>
          <w:sz w:val="20"/>
          <w:szCs w:val="20"/>
        </w:rPr>
        <w:t>Oui – Non, indiquer la situation</w:t>
      </w:r>
    </w:p>
    <w:p w14:paraId="47C5FD09" w14:textId="77777777" w:rsidR="00A14EBC" w:rsidRPr="00652262" w:rsidRDefault="00A14EBC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Sonorisation : </w:t>
      </w:r>
      <w:r>
        <w:rPr>
          <w:rFonts w:ascii="Verdana" w:hAnsi="Verdana" w:cs="Verdana"/>
          <w:color w:val="FF0000"/>
          <w:sz w:val="20"/>
          <w:szCs w:val="20"/>
        </w:rPr>
        <w:t>Oui – Non, indiquer la situation</w:t>
      </w:r>
    </w:p>
    <w:p w14:paraId="11890B41" w14:textId="77777777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- Salle de réunion : </w:t>
      </w:r>
      <w:r>
        <w:rPr>
          <w:rFonts w:ascii="Verdana" w:hAnsi="Verdana" w:cs="Verdana"/>
          <w:color w:val="FF0000"/>
          <w:sz w:val="20"/>
          <w:szCs w:val="20"/>
        </w:rPr>
        <w:t>Oui – Non, indiquer la situation</w:t>
      </w:r>
    </w:p>
    <w:p w14:paraId="51816CF1" w14:textId="77777777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- salle de repos des arbitres : </w:t>
      </w:r>
      <w:r>
        <w:rPr>
          <w:rFonts w:ascii="Verdana" w:hAnsi="Verdana" w:cs="Verdana"/>
          <w:color w:val="FF0000"/>
          <w:sz w:val="20"/>
          <w:szCs w:val="20"/>
        </w:rPr>
        <w:t>Oui – Non, indiquer la situation</w:t>
      </w:r>
    </w:p>
    <w:p w14:paraId="6D3D3975" w14:textId="77777777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- </w:t>
      </w:r>
      <w:r w:rsidRPr="00A54DB3">
        <w:rPr>
          <w:rFonts w:ascii="Verdana" w:hAnsi="Verdana" w:cs="Verdana"/>
          <w:sz w:val="20"/>
          <w:szCs w:val="20"/>
        </w:rPr>
        <w:t>Espace médical</w:t>
      </w:r>
      <w:r>
        <w:rPr>
          <w:rFonts w:ascii="Verdana" w:hAnsi="Verdana" w:cs="Verdana"/>
          <w:sz w:val="20"/>
          <w:szCs w:val="20"/>
        </w:rPr>
        <w:t> :</w:t>
      </w:r>
      <w:r w:rsidRPr="00E55A87">
        <w:rPr>
          <w:rFonts w:ascii="Verdana" w:hAnsi="Verdana" w:cs="Verdana"/>
          <w:color w:val="FF0000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Oui – Non, indiquer la situation</w:t>
      </w:r>
    </w:p>
    <w:p w14:paraId="60D22A86" w14:textId="77777777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- </w:t>
      </w:r>
      <w:r w:rsidRPr="00A54DB3">
        <w:rPr>
          <w:rFonts w:ascii="Verdana" w:hAnsi="Verdana" w:cs="Verdana"/>
          <w:sz w:val="20"/>
          <w:szCs w:val="20"/>
        </w:rPr>
        <w:t xml:space="preserve">Salle </w:t>
      </w:r>
      <w:r>
        <w:rPr>
          <w:rFonts w:ascii="Verdana" w:hAnsi="Verdana" w:cs="Verdana"/>
          <w:sz w:val="20"/>
          <w:szCs w:val="20"/>
        </w:rPr>
        <w:t xml:space="preserve">des tirages aux sorts : </w:t>
      </w:r>
      <w:r>
        <w:rPr>
          <w:rFonts w:ascii="Verdana" w:hAnsi="Verdana" w:cs="Verdana"/>
          <w:color w:val="FF0000"/>
          <w:sz w:val="20"/>
          <w:szCs w:val="20"/>
        </w:rPr>
        <w:t>Oui – Non, indiquer la situation</w:t>
      </w:r>
      <w:r>
        <w:rPr>
          <w:rFonts w:ascii="Verdana" w:hAnsi="Verdana" w:cs="Verdana"/>
          <w:sz w:val="20"/>
          <w:szCs w:val="20"/>
        </w:rPr>
        <w:t xml:space="preserve"> </w:t>
      </w:r>
    </w:p>
    <w:p w14:paraId="0F96729D" w14:textId="77777777" w:rsidR="006A3A66" w:rsidRDefault="006A3A66" w:rsidP="006A3A66">
      <w:pPr>
        <w:ind w:left="284"/>
        <w:rPr>
          <w:rFonts w:ascii="Verdana" w:hAnsi="Verdana"/>
          <w:b/>
          <w:sz w:val="20"/>
        </w:rPr>
      </w:pPr>
    </w:p>
    <w:p w14:paraId="19B7AE8E" w14:textId="6F0600FC" w:rsidR="006A3A66" w:rsidRDefault="006A3A66" w:rsidP="006A3A66">
      <w:pPr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/>
          <w:b/>
          <w:sz w:val="20"/>
        </w:rPr>
        <w:t>13.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MATÉRIELS</w:t>
      </w:r>
      <w:r w:rsidR="00163741">
        <w:rPr>
          <w:rFonts w:ascii="Verdana" w:hAnsi="Verdana"/>
          <w:sz w:val="20"/>
        </w:rPr>
        <w:t xml:space="preserve"> </w:t>
      </w:r>
      <w:r w:rsidR="00163741" w:rsidRPr="00B50918">
        <w:rPr>
          <w:rFonts w:ascii="Verdana" w:hAnsi="Verdana" w:cs="Verdana"/>
          <w:sz w:val="20"/>
          <w:szCs w:val="20"/>
        </w:rPr>
        <w:t>(Balles – Tables – Marqueurs – Panières – Séparations etc….)</w:t>
      </w:r>
    </w:p>
    <w:p w14:paraId="5460AAA6" w14:textId="77777777" w:rsidR="00163741" w:rsidRPr="00163741" w:rsidRDefault="00163741" w:rsidP="006A3A66">
      <w:pPr>
        <w:ind w:left="284"/>
        <w:rPr>
          <w:rFonts w:ascii="Verdana" w:hAnsi="Verdana"/>
          <w:sz w:val="20"/>
        </w:rPr>
      </w:pPr>
    </w:p>
    <w:p w14:paraId="41843A18" w14:textId="4DBD1AC1" w:rsidR="00A14EBC" w:rsidRPr="00920F65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- </w:t>
      </w:r>
      <w:r w:rsidRPr="00A54DB3">
        <w:rPr>
          <w:rFonts w:ascii="Verdana" w:hAnsi="Verdana" w:cs="Verdana"/>
          <w:sz w:val="20"/>
          <w:szCs w:val="20"/>
        </w:rPr>
        <w:t xml:space="preserve">Tables de compétition </w:t>
      </w:r>
      <w:r>
        <w:rPr>
          <w:rFonts w:ascii="Verdana" w:hAnsi="Verdana" w:cs="Verdana"/>
          <w:sz w:val="20"/>
          <w:szCs w:val="20"/>
        </w:rPr>
        <w:tab/>
      </w:r>
      <w:r w:rsidRPr="00920F65">
        <w:rPr>
          <w:rFonts w:ascii="Verdana" w:hAnsi="Verdana" w:cs="Verdana"/>
          <w:sz w:val="20"/>
          <w:szCs w:val="20"/>
        </w:rPr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le nombre</w:t>
      </w:r>
      <w:r>
        <w:rPr>
          <w:rFonts w:ascii="Verdana" w:hAnsi="Verdana" w:cs="Verdana"/>
          <w:color w:val="FF0000"/>
          <w:sz w:val="20"/>
          <w:szCs w:val="20"/>
        </w:rPr>
        <w:t>,</w:t>
      </w:r>
      <w:r w:rsidRPr="00E55A87">
        <w:rPr>
          <w:rFonts w:ascii="Verdana" w:hAnsi="Verdana" w:cs="Verdana"/>
          <w:color w:val="FF0000"/>
          <w:sz w:val="20"/>
          <w:szCs w:val="20"/>
        </w:rPr>
        <w:t xml:space="preserve"> le type</w:t>
      </w:r>
      <w:r>
        <w:rPr>
          <w:rFonts w:ascii="Verdana" w:hAnsi="Verdana" w:cs="Verdana"/>
          <w:color w:val="FF0000"/>
          <w:sz w:val="20"/>
          <w:szCs w:val="20"/>
        </w:rPr>
        <w:t>, la marque, la couleur</w:t>
      </w:r>
    </w:p>
    <w:p w14:paraId="08B57DBE" w14:textId="77777777" w:rsidR="00A14EBC" w:rsidRPr="00920F65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920F65">
        <w:rPr>
          <w:rFonts w:ascii="Verdana" w:hAnsi="Verdana" w:cs="Verdana"/>
          <w:sz w:val="20"/>
          <w:szCs w:val="20"/>
        </w:rPr>
        <w:lastRenderedPageBreak/>
        <w:t xml:space="preserve">- Tables d’échauffement </w:t>
      </w:r>
      <w:r>
        <w:rPr>
          <w:rFonts w:ascii="Verdana" w:hAnsi="Verdana" w:cs="Verdana"/>
          <w:sz w:val="20"/>
          <w:szCs w:val="20"/>
        </w:rPr>
        <w:tab/>
      </w:r>
      <w:r w:rsidRPr="00920F65">
        <w:rPr>
          <w:rFonts w:ascii="Verdana" w:hAnsi="Verdana" w:cs="Verdana"/>
          <w:sz w:val="20"/>
          <w:szCs w:val="20"/>
        </w:rPr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le nombre</w:t>
      </w:r>
      <w:r>
        <w:rPr>
          <w:rFonts w:ascii="Verdana" w:hAnsi="Verdana" w:cs="Verdana"/>
          <w:color w:val="FF0000"/>
          <w:sz w:val="20"/>
          <w:szCs w:val="20"/>
        </w:rPr>
        <w:t>,</w:t>
      </w:r>
      <w:r w:rsidRPr="00E55A87">
        <w:rPr>
          <w:rFonts w:ascii="Verdana" w:hAnsi="Verdana" w:cs="Verdana"/>
          <w:color w:val="FF0000"/>
          <w:sz w:val="20"/>
          <w:szCs w:val="20"/>
        </w:rPr>
        <w:t xml:space="preserve"> le type</w:t>
      </w:r>
      <w:r>
        <w:rPr>
          <w:rFonts w:ascii="Verdana" w:hAnsi="Verdana" w:cs="Verdana"/>
          <w:color w:val="FF0000"/>
          <w:sz w:val="20"/>
          <w:szCs w:val="20"/>
        </w:rPr>
        <w:t>, la marque, la couleur</w:t>
      </w:r>
    </w:p>
    <w:p w14:paraId="35A59F64" w14:textId="3A91C2EE" w:rsidR="00A14EBC" w:rsidRPr="00652262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920F65">
        <w:rPr>
          <w:rFonts w:ascii="Verdana" w:hAnsi="Verdana" w:cs="Verdana"/>
          <w:sz w:val="20"/>
          <w:szCs w:val="20"/>
        </w:rPr>
        <w:t>- Balles</w:t>
      </w:r>
      <w:r w:rsidRPr="00920F65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 w:rsidRPr="00920F65">
        <w:rPr>
          <w:rFonts w:ascii="Verdana" w:hAnsi="Verdana" w:cs="Verdana"/>
          <w:sz w:val="20"/>
          <w:szCs w:val="20"/>
        </w:rPr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le nombre et le type</w:t>
      </w:r>
    </w:p>
    <w:p w14:paraId="2DE0901A" w14:textId="04F00127" w:rsidR="00A14EBC" w:rsidRPr="00652262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>- Marqueurs</w:t>
      </w:r>
      <w:r w:rsidRPr="00652262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 w:rsidRPr="00652262">
        <w:rPr>
          <w:rFonts w:ascii="Verdana" w:hAnsi="Verdana" w:cs="Verdana"/>
          <w:sz w:val="20"/>
          <w:szCs w:val="20"/>
        </w:rPr>
        <w:t xml:space="preserve">: </w:t>
      </w:r>
      <w:r w:rsidRPr="00E55A87">
        <w:rPr>
          <w:rFonts w:ascii="Verdana" w:hAnsi="Verdana" w:cs="Verdana"/>
          <w:color w:val="FF0000"/>
          <w:sz w:val="20"/>
          <w:szCs w:val="20"/>
        </w:rPr>
        <w:t>le nombre et le type</w:t>
      </w:r>
      <w:r w:rsidRPr="00652262">
        <w:rPr>
          <w:rFonts w:ascii="Verdana" w:hAnsi="Verdana" w:cs="Verdana"/>
          <w:sz w:val="20"/>
          <w:szCs w:val="20"/>
        </w:rPr>
        <w:t xml:space="preserve"> avec tables de marque</w:t>
      </w:r>
      <w:r w:rsidRPr="00652262">
        <w:rPr>
          <w:rFonts w:ascii="Verdana" w:hAnsi="Verdana" w:cs="Verdana"/>
          <w:sz w:val="20"/>
          <w:szCs w:val="20"/>
        </w:rPr>
        <w:tab/>
      </w:r>
    </w:p>
    <w:p w14:paraId="1B0507F2" w14:textId="77777777" w:rsidR="00A14EBC" w:rsidRPr="00652262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>- Panières</w:t>
      </w:r>
      <w:r w:rsidRPr="00652262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 w:rsidRPr="00652262">
        <w:rPr>
          <w:rFonts w:ascii="Verdana" w:hAnsi="Verdana" w:cs="Verdana"/>
          <w:sz w:val="20"/>
          <w:szCs w:val="20"/>
        </w:rPr>
        <w:t xml:space="preserve">: </w:t>
      </w:r>
      <w:r w:rsidRPr="0045278D">
        <w:rPr>
          <w:rFonts w:ascii="Verdana" w:hAnsi="Verdana" w:cs="Verdana"/>
          <w:color w:val="FF0000"/>
          <w:sz w:val="20"/>
          <w:szCs w:val="20"/>
        </w:rPr>
        <w:t>Oui – Non, indiquer le nombre de panières</w:t>
      </w:r>
      <w:r w:rsidRPr="00A54DB3">
        <w:rPr>
          <w:rFonts w:ascii="Verdana" w:hAnsi="Verdana" w:cs="Verdana"/>
          <w:sz w:val="20"/>
          <w:szCs w:val="20"/>
        </w:rPr>
        <w:t xml:space="preserve"> </w:t>
      </w:r>
    </w:p>
    <w:p w14:paraId="2B0E81DE" w14:textId="0668DCBC" w:rsidR="00A14EBC" w:rsidRPr="00B50918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>- Séparations</w:t>
      </w:r>
      <w:r w:rsidRPr="00652262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 w:rsidRPr="00652262">
        <w:rPr>
          <w:rFonts w:ascii="Verdana" w:hAnsi="Verdana" w:cs="Verdana"/>
          <w:sz w:val="20"/>
          <w:szCs w:val="20"/>
        </w:rPr>
        <w:t xml:space="preserve">: </w:t>
      </w:r>
      <w:r w:rsidRPr="0045278D">
        <w:rPr>
          <w:rFonts w:ascii="Verdana" w:hAnsi="Verdana" w:cs="Verdana"/>
          <w:color w:val="FF0000"/>
          <w:sz w:val="20"/>
          <w:szCs w:val="20"/>
        </w:rPr>
        <w:t xml:space="preserve">Oui – Non, indiquer le nombre de </w:t>
      </w:r>
      <w:r>
        <w:rPr>
          <w:rFonts w:ascii="Verdana" w:hAnsi="Verdana" w:cs="Verdana"/>
          <w:color w:val="FF0000"/>
          <w:sz w:val="20"/>
          <w:szCs w:val="20"/>
        </w:rPr>
        <w:t>séparation</w:t>
      </w:r>
      <w:r w:rsidRPr="0045278D">
        <w:rPr>
          <w:rFonts w:ascii="Verdana" w:hAnsi="Verdana" w:cs="Verdana"/>
          <w:color w:val="FF0000"/>
          <w:sz w:val="20"/>
          <w:szCs w:val="20"/>
        </w:rPr>
        <w:t>s</w:t>
      </w:r>
      <w:r>
        <w:rPr>
          <w:rFonts w:ascii="Verdana" w:hAnsi="Verdana" w:cs="Verdana"/>
          <w:sz w:val="20"/>
          <w:szCs w:val="20"/>
        </w:rPr>
        <w:tab/>
      </w:r>
    </w:p>
    <w:p w14:paraId="6698E8E7" w14:textId="7FE8C82C" w:rsidR="00A14EBC" w:rsidRPr="00B50918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- </w:t>
      </w:r>
      <w:r w:rsidRPr="00A54DB3">
        <w:rPr>
          <w:rFonts w:ascii="Verdana" w:hAnsi="Verdana" w:cs="Verdana"/>
          <w:sz w:val="20"/>
          <w:szCs w:val="20"/>
        </w:rPr>
        <w:t>Dossards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  <w:t xml:space="preserve">: </w:t>
      </w:r>
      <w:r w:rsidRPr="0045278D">
        <w:rPr>
          <w:rFonts w:ascii="Verdana" w:hAnsi="Verdana" w:cs="Verdana"/>
          <w:color w:val="FF0000"/>
          <w:sz w:val="20"/>
          <w:szCs w:val="20"/>
        </w:rPr>
        <w:t>Oui  - Non, si oui défini selon la demande de qui</w:t>
      </w:r>
      <w:r>
        <w:rPr>
          <w:rFonts w:ascii="Verdana" w:hAnsi="Verdana" w:cs="Verdana"/>
          <w:sz w:val="20"/>
          <w:szCs w:val="20"/>
        </w:rPr>
        <w:t xml:space="preserve"> </w:t>
      </w:r>
    </w:p>
    <w:p w14:paraId="2D581DBD" w14:textId="036B2C04" w:rsidR="006A3A66" w:rsidRDefault="006A3A66" w:rsidP="00A14EBC">
      <w:pPr>
        <w:tabs>
          <w:tab w:val="left" w:pos="567"/>
          <w:tab w:val="left" w:pos="1985"/>
        </w:tabs>
        <w:ind w:left="284"/>
        <w:rPr>
          <w:rFonts w:ascii="Verdana" w:hAnsi="Verdana"/>
          <w:sz w:val="20"/>
        </w:rPr>
      </w:pPr>
    </w:p>
    <w:p w14:paraId="28799CDA" w14:textId="77777777" w:rsidR="006A3A66" w:rsidRDefault="006A3A66" w:rsidP="006A3A66">
      <w:pPr>
        <w:rPr>
          <w:rFonts w:ascii="Verdana" w:hAnsi="Verdana"/>
          <w:sz w:val="8"/>
        </w:rPr>
      </w:pPr>
    </w:p>
    <w:p w14:paraId="5C8322B9" w14:textId="6B64099E" w:rsidR="006A3A66" w:rsidRDefault="006A3A66" w:rsidP="006A3A66">
      <w:pPr>
        <w:shd w:val="pct20" w:color="auto" w:fill="auto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II. ORGANISATION DU </w:t>
      </w:r>
      <w:proofErr w:type="gramStart"/>
      <w:r>
        <w:rPr>
          <w:rFonts w:ascii="Verdana" w:hAnsi="Verdana"/>
          <w:b/>
          <w:sz w:val="20"/>
        </w:rPr>
        <w:t>TRAVAIL</w:t>
      </w:r>
      <w:r w:rsidR="00163741" w:rsidRPr="00B31DF0">
        <w:rPr>
          <w:rFonts w:ascii="Verdana" w:hAnsi="Verdana" w:cs="Verdana"/>
          <w:bCs/>
          <w:sz w:val="20"/>
          <w:szCs w:val="20"/>
        </w:rPr>
        <w:t>(</w:t>
      </w:r>
      <w:proofErr w:type="gramEnd"/>
      <w:r w:rsidR="00163741" w:rsidRPr="00B31DF0">
        <w:rPr>
          <w:rFonts w:ascii="Verdana" w:hAnsi="Verdana" w:cs="Verdana"/>
          <w:bCs/>
          <w:sz w:val="20"/>
          <w:szCs w:val="20"/>
        </w:rPr>
        <w:t>annexe 2)</w:t>
      </w:r>
    </w:p>
    <w:p w14:paraId="2DD7F0A5" w14:textId="77777777" w:rsidR="006A3A66" w:rsidRDefault="006A3A66" w:rsidP="006A3A66">
      <w:pPr>
        <w:ind w:left="284"/>
        <w:rPr>
          <w:rFonts w:ascii="Verdana" w:hAnsi="Verdana"/>
          <w:b/>
          <w:sz w:val="12"/>
        </w:rPr>
      </w:pPr>
    </w:p>
    <w:p w14:paraId="5037B0D3" w14:textId="77777777" w:rsidR="006A3A66" w:rsidRDefault="006A3A66" w:rsidP="006A3A66">
      <w:pPr>
        <w:ind w:left="284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21.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COMPOSITION DE LA TABLE DU JUGE-ARBITRE ET FONCTIONS DE CHACUN</w:t>
      </w:r>
    </w:p>
    <w:p w14:paraId="0387620D" w14:textId="77777777" w:rsidR="006A3A66" w:rsidRDefault="006A3A66" w:rsidP="006A3A66">
      <w:pPr>
        <w:tabs>
          <w:tab w:val="left" w:pos="567"/>
          <w:tab w:val="left" w:pos="3969"/>
          <w:tab w:val="left" w:pos="6804"/>
        </w:tabs>
        <w:ind w:left="28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14:paraId="6479CB5F" w14:textId="3B8CF9E0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B50918">
        <w:rPr>
          <w:rFonts w:ascii="Verdana" w:hAnsi="Verdana" w:cs="Verdana"/>
          <w:b/>
          <w:bCs/>
          <w:sz w:val="20"/>
          <w:szCs w:val="20"/>
        </w:rPr>
        <w:t>J</w:t>
      </w:r>
      <w:r w:rsidRPr="00B50918">
        <w:rPr>
          <w:rFonts w:ascii="Verdana" w:hAnsi="Verdana" w:cs="Verdana"/>
          <w:sz w:val="20"/>
          <w:szCs w:val="20"/>
        </w:rPr>
        <w:t>uge-</w:t>
      </w:r>
      <w:r w:rsidRPr="00B50918">
        <w:rPr>
          <w:rFonts w:ascii="Verdana" w:hAnsi="Verdana" w:cs="Verdana"/>
          <w:b/>
          <w:bCs/>
          <w:sz w:val="20"/>
          <w:szCs w:val="20"/>
        </w:rPr>
        <w:t>A</w:t>
      </w:r>
      <w:r w:rsidRPr="00B50918">
        <w:rPr>
          <w:rFonts w:ascii="Verdana" w:hAnsi="Verdana" w:cs="Verdana"/>
          <w:sz w:val="20"/>
          <w:szCs w:val="20"/>
        </w:rPr>
        <w:t>rbitre</w:t>
      </w: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 w:rsidR="00163741">
        <w:rPr>
          <w:rFonts w:ascii="Verdana" w:hAnsi="Verdana" w:cs="Verdana"/>
          <w:sz w:val="20"/>
          <w:szCs w:val="20"/>
        </w:rPr>
        <w:tab/>
      </w:r>
      <w:r w:rsidRPr="00652262">
        <w:rPr>
          <w:rFonts w:ascii="Verdana" w:hAnsi="Verdana" w:cs="Verdana"/>
          <w:sz w:val="20"/>
          <w:szCs w:val="20"/>
        </w:rPr>
        <w:t xml:space="preserve">: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2F7BF14D" w14:textId="77777777" w:rsidR="00A14EBC" w:rsidRPr="00652262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</w:p>
    <w:p w14:paraId="40E4DF21" w14:textId="2A5AED54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</w:t>
      </w:r>
      <w:r w:rsidRPr="00652262">
        <w:rPr>
          <w:rFonts w:ascii="Verdana" w:hAnsi="Verdana" w:cs="Verdana"/>
          <w:sz w:val="20"/>
          <w:szCs w:val="20"/>
        </w:rPr>
        <w:t>uge-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 xml:space="preserve">rbitre 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>djoint</w:t>
      </w:r>
      <w:r>
        <w:rPr>
          <w:rFonts w:ascii="Verdana" w:hAnsi="Verdana" w:cs="Verdana"/>
          <w:sz w:val="20"/>
          <w:szCs w:val="20"/>
        </w:rPr>
        <w:tab/>
      </w:r>
      <w:r w:rsidR="00163741">
        <w:rPr>
          <w:rFonts w:ascii="Verdana" w:hAnsi="Verdana" w:cs="Verdana"/>
          <w:sz w:val="20"/>
          <w:szCs w:val="20"/>
        </w:rPr>
        <w:tab/>
      </w:r>
      <w:r w:rsidRPr="00652262">
        <w:rPr>
          <w:rFonts w:ascii="Verdana" w:hAnsi="Verdana" w:cs="Verdana"/>
          <w:sz w:val="20"/>
          <w:szCs w:val="20"/>
        </w:rPr>
        <w:t>:</w:t>
      </w:r>
      <w:r>
        <w:rPr>
          <w:rFonts w:ascii="Verdana" w:hAnsi="Verdana" w:cs="Verdana"/>
          <w:sz w:val="20"/>
          <w:szCs w:val="20"/>
        </w:rPr>
        <w:t xml:space="preserve">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2750CBC2" w14:textId="4BB6B6BB" w:rsidR="00A14EBC" w:rsidRDefault="00163741" w:rsidP="00A14EBC">
      <w:pPr>
        <w:tabs>
          <w:tab w:val="left" w:pos="567"/>
          <w:tab w:val="left" w:pos="3969"/>
          <w:tab w:val="left" w:pos="6804"/>
        </w:tabs>
        <w:ind w:left="28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14:paraId="61A591FD" w14:textId="77D1EE7A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</w:t>
      </w:r>
      <w:r w:rsidRPr="00652262">
        <w:rPr>
          <w:rFonts w:ascii="Verdana" w:hAnsi="Verdana" w:cs="Verdana"/>
          <w:sz w:val="20"/>
          <w:szCs w:val="20"/>
        </w:rPr>
        <w:t>uge-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 xml:space="preserve">rbitre 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>djoint</w:t>
      </w:r>
      <w:r>
        <w:rPr>
          <w:rFonts w:ascii="Verdana" w:hAnsi="Verdana" w:cs="Verdana"/>
          <w:sz w:val="20"/>
          <w:szCs w:val="20"/>
        </w:rPr>
        <w:tab/>
      </w:r>
      <w:r w:rsidR="00163741">
        <w:rPr>
          <w:rFonts w:ascii="Verdana" w:hAnsi="Verdana" w:cs="Verdana"/>
          <w:sz w:val="20"/>
          <w:szCs w:val="20"/>
        </w:rPr>
        <w:tab/>
      </w:r>
      <w:r w:rsidRPr="00652262">
        <w:rPr>
          <w:rFonts w:ascii="Verdana" w:hAnsi="Verdana" w:cs="Verdana"/>
          <w:sz w:val="20"/>
          <w:szCs w:val="20"/>
        </w:rPr>
        <w:t>:</w:t>
      </w:r>
      <w:r>
        <w:rPr>
          <w:rFonts w:ascii="Verdana" w:hAnsi="Verdana" w:cs="Verdana"/>
          <w:sz w:val="20"/>
          <w:szCs w:val="20"/>
        </w:rPr>
        <w:t xml:space="preserve">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27DE7FD0" w14:textId="77777777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</w:p>
    <w:p w14:paraId="1DDA0D6E" w14:textId="7D4F7904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JA R</w:t>
      </w:r>
      <w:r w:rsidRPr="00652262">
        <w:rPr>
          <w:rFonts w:ascii="Verdana" w:hAnsi="Verdana" w:cs="Verdana"/>
          <w:sz w:val="20"/>
          <w:szCs w:val="20"/>
        </w:rPr>
        <w:t>esponsable de l’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>rbitrage</w:t>
      </w:r>
      <w:r w:rsidRPr="00652262">
        <w:rPr>
          <w:rFonts w:ascii="Verdana" w:hAnsi="Verdana" w:cs="Verdana"/>
          <w:sz w:val="20"/>
          <w:szCs w:val="20"/>
        </w:rPr>
        <w:tab/>
        <w:t xml:space="preserve">: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="00163741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5141F7A5" w14:textId="77777777" w:rsidR="00A14EBC" w:rsidRDefault="00A14EBC" w:rsidP="00A14EBC">
      <w:pPr>
        <w:ind w:left="284"/>
        <w:rPr>
          <w:rFonts w:ascii="Verdana" w:hAnsi="Verdana"/>
          <w:sz w:val="20"/>
        </w:rPr>
      </w:pPr>
    </w:p>
    <w:p w14:paraId="6AC6681B" w14:textId="6CE295EC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JA R</w:t>
      </w:r>
      <w:r w:rsidRPr="00652262">
        <w:rPr>
          <w:rFonts w:ascii="Verdana" w:hAnsi="Verdana" w:cs="Verdana"/>
          <w:sz w:val="20"/>
          <w:szCs w:val="20"/>
        </w:rPr>
        <w:t xml:space="preserve">esponsable des </w:t>
      </w:r>
      <w:r>
        <w:rPr>
          <w:rFonts w:ascii="Verdana" w:hAnsi="Verdana" w:cs="Verdana"/>
          <w:b/>
          <w:sz w:val="20"/>
          <w:szCs w:val="20"/>
        </w:rPr>
        <w:t>É</w:t>
      </w:r>
      <w:r>
        <w:rPr>
          <w:rFonts w:ascii="Verdana" w:hAnsi="Verdana" w:cs="Verdana"/>
          <w:sz w:val="20"/>
          <w:szCs w:val="20"/>
        </w:rPr>
        <w:t>preuves</w:t>
      </w:r>
      <w:r>
        <w:rPr>
          <w:rFonts w:ascii="Verdana" w:hAnsi="Verdana" w:cs="Verdana"/>
          <w:sz w:val="20"/>
          <w:szCs w:val="20"/>
        </w:rPr>
        <w:tab/>
        <w:t xml:space="preserve">: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="00163741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5894B49D" w14:textId="77777777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</w:p>
    <w:p w14:paraId="5BE1DEF3" w14:textId="2A72886C" w:rsidR="00A14EBC" w:rsidRDefault="00A14EBC" w:rsidP="00A14EBC">
      <w:pPr>
        <w:tabs>
          <w:tab w:val="left" w:pos="851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-</w:t>
      </w:r>
      <w:r w:rsidRPr="00B50918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b/>
          <w:bCs/>
          <w:sz w:val="20"/>
          <w:szCs w:val="20"/>
        </w:rPr>
        <w:t xml:space="preserve">Supervision JA </w:t>
      </w:r>
      <w:r w:rsidR="00163741">
        <w:rPr>
          <w:rFonts w:ascii="Verdana" w:hAnsi="Verdana" w:cs="Verdana"/>
          <w:b/>
          <w:bCs/>
          <w:sz w:val="20"/>
          <w:szCs w:val="20"/>
        </w:rPr>
        <w:tab/>
      </w:r>
      <w:r w:rsidR="00163741">
        <w:rPr>
          <w:rFonts w:ascii="Verdana" w:hAnsi="Verdana" w:cs="Verdana"/>
          <w:b/>
          <w:bCs/>
          <w:sz w:val="20"/>
          <w:szCs w:val="20"/>
        </w:rPr>
        <w:tab/>
      </w:r>
      <w:r w:rsidRPr="00B50918">
        <w:rPr>
          <w:rFonts w:ascii="Verdana" w:hAnsi="Verdana" w:cs="Verdana"/>
          <w:sz w:val="20"/>
          <w:szCs w:val="20"/>
        </w:rPr>
        <w:t xml:space="preserve">: </w:t>
      </w:r>
      <w:r w:rsidRPr="00A14EBC">
        <w:rPr>
          <w:rFonts w:ascii="Verdana" w:hAnsi="Verdana" w:cs="Verdana"/>
          <w:color w:val="FF0000"/>
          <w:sz w:val="20"/>
          <w:szCs w:val="20"/>
        </w:rPr>
        <w:t>nom et prénom</w:t>
      </w: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  <w:r w:rsidRPr="00A14EBC">
        <w:rPr>
          <w:rFonts w:ascii="Verdana" w:hAnsi="Verdana" w:cs="Verdana"/>
          <w:color w:val="FF0000"/>
          <w:sz w:val="20"/>
          <w:szCs w:val="20"/>
        </w:rPr>
        <w:t xml:space="preserve">grade </w:t>
      </w:r>
      <w:proofErr w:type="spellStart"/>
      <w:r w:rsidRPr="00A14EB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14EB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14EB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3EF1CBD0" w14:textId="77777777" w:rsidR="00FD163F" w:rsidRDefault="00FD163F" w:rsidP="006A3A66">
      <w:pPr>
        <w:ind w:left="284"/>
        <w:rPr>
          <w:rFonts w:ascii="Verdana" w:hAnsi="Verdana"/>
          <w:sz w:val="16"/>
        </w:rPr>
      </w:pPr>
    </w:p>
    <w:p w14:paraId="5302C95C" w14:textId="77777777" w:rsidR="006A3A66" w:rsidRDefault="006A3A66" w:rsidP="006A3A66">
      <w:pPr>
        <w:rPr>
          <w:rFonts w:ascii="Verdana" w:hAnsi="Verdana"/>
          <w:sz w:val="16"/>
        </w:rPr>
      </w:pPr>
    </w:p>
    <w:p w14:paraId="2CF3B1EE" w14:textId="77777777" w:rsidR="006A3A66" w:rsidRDefault="006A3A66" w:rsidP="006A3A66">
      <w:pPr>
        <w:ind w:left="284"/>
        <w:rPr>
          <w:rFonts w:ascii="Verdana" w:hAnsi="Verdana"/>
          <w:sz w:val="20"/>
          <w:u w:val="single"/>
        </w:rPr>
      </w:pPr>
      <w:r>
        <w:rPr>
          <w:rFonts w:ascii="Verdana" w:hAnsi="Verdana"/>
          <w:b/>
          <w:sz w:val="20"/>
        </w:rPr>
        <w:t>22.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LES TABLEAUX</w:t>
      </w:r>
    </w:p>
    <w:p w14:paraId="06E8628B" w14:textId="77777777" w:rsidR="00163741" w:rsidRDefault="00163741" w:rsidP="006A3A66">
      <w:pPr>
        <w:ind w:left="284"/>
        <w:rPr>
          <w:rFonts w:ascii="Verdana" w:hAnsi="Verdana"/>
          <w:sz w:val="20"/>
          <w:u w:val="single"/>
        </w:rPr>
      </w:pPr>
    </w:p>
    <w:p w14:paraId="3F8DAD37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Nom du tableau :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</w:t>
      </w:r>
      <w:r w:rsidRPr="0045278D">
        <w:rPr>
          <w:color w:val="FF0000"/>
        </w:rPr>
        <w:t>participants</w:t>
      </w:r>
    </w:p>
    <w:p w14:paraId="393B0068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color w:val="FF000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Nom du tableau :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</w:t>
      </w:r>
      <w:r w:rsidRPr="0045278D">
        <w:rPr>
          <w:color w:val="FF0000"/>
        </w:rPr>
        <w:t>participants</w:t>
      </w:r>
    </w:p>
    <w:p w14:paraId="278B5F10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Nom du tableau :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</w:t>
      </w:r>
      <w:r w:rsidRPr="0045278D">
        <w:rPr>
          <w:color w:val="FF0000"/>
        </w:rPr>
        <w:t>participants</w:t>
      </w:r>
    </w:p>
    <w:p w14:paraId="28CAB504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Nom du tableau :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</w:t>
      </w:r>
      <w:r w:rsidRPr="0045278D">
        <w:rPr>
          <w:color w:val="FF0000"/>
        </w:rPr>
        <w:t>participants</w:t>
      </w:r>
    </w:p>
    <w:p w14:paraId="038F29E2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Nom du tableau :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</w:t>
      </w:r>
      <w:r w:rsidRPr="0045278D">
        <w:rPr>
          <w:color w:val="FF0000"/>
        </w:rPr>
        <w:t>participants</w:t>
      </w:r>
    </w:p>
    <w:p w14:paraId="264664E5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Nom du tableau :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</w:t>
      </w:r>
      <w:r w:rsidRPr="0045278D">
        <w:rPr>
          <w:color w:val="FF0000"/>
        </w:rPr>
        <w:t>participants</w:t>
      </w:r>
    </w:p>
    <w:p w14:paraId="75997BF5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</w:p>
    <w:p w14:paraId="1C354CE2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 xml:space="preserve">Nom du tableau en Double : 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paires Double </w:t>
      </w:r>
    </w:p>
    <w:p w14:paraId="43D33CB7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 xml:space="preserve">Nom du tableau en Double : 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paires Double </w:t>
      </w:r>
    </w:p>
    <w:p w14:paraId="19CCFE51" w14:textId="77777777" w:rsidR="00A14EBC" w:rsidRPr="0045278D" w:rsidRDefault="00A14EBC" w:rsidP="00A14EBC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 xml:space="preserve">Nom du tableau en Double : </w:t>
      </w:r>
      <w:r w:rsidRPr="0045278D">
        <w:rPr>
          <w:rFonts w:ascii="Verdana" w:hAnsi="Verdana" w:cs="Verdana"/>
          <w:color w:val="FF0000"/>
          <w:sz w:val="20"/>
          <w:szCs w:val="20"/>
        </w:rPr>
        <w:tab/>
      </w:r>
      <w:r w:rsidRPr="0045278D">
        <w:rPr>
          <w:rFonts w:ascii="Verdana" w:hAnsi="Verdana" w:cs="Verdana"/>
          <w:color w:val="FF0000"/>
          <w:sz w:val="20"/>
          <w:szCs w:val="20"/>
        </w:rPr>
        <w:tab/>
        <w:t xml:space="preserve">indiquer le nombre de paires Double </w:t>
      </w:r>
    </w:p>
    <w:p w14:paraId="24E02913" w14:textId="77777777" w:rsidR="006A3A66" w:rsidRDefault="006A3A66" w:rsidP="006A3A66">
      <w:pPr>
        <w:tabs>
          <w:tab w:val="decimal" w:pos="2694"/>
          <w:tab w:val="decimal" w:pos="3544"/>
        </w:tabs>
        <w:ind w:left="644"/>
        <w:rPr>
          <w:rFonts w:ascii="Verdana" w:hAnsi="Verdana"/>
          <w:sz w:val="20"/>
        </w:rPr>
      </w:pPr>
    </w:p>
    <w:p w14:paraId="4ADF249B" w14:textId="77777777" w:rsidR="006A3A66" w:rsidRDefault="006A3A66" w:rsidP="006A3A66">
      <w:pPr>
        <w:tabs>
          <w:tab w:val="decimal" w:pos="2694"/>
          <w:tab w:val="decimal" w:pos="3544"/>
        </w:tabs>
        <w:ind w:left="644"/>
        <w:rPr>
          <w:rFonts w:ascii="Verdana" w:hAnsi="Verdana"/>
          <w:sz w:val="20"/>
        </w:rPr>
      </w:pPr>
    </w:p>
    <w:p w14:paraId="6D8C1B2F" w14:textId="7763BAB0" w:rsidR="006A3A66" w:rsidRDefault="006A3A66" w:rsidP="006A3A66">
      <w:pPr>
        <w:ind w:left="284"/>
        <w:rPr>
          <w:rFonts w:ascii="Verdana" w:hAnsi="Verdana"/>
          <w:sz w:val="20"/>
          <w:u w:val="single"/>
        </w:rPr>
      </w:pPr>
      <w:r>
        <w:rPr>
          <w:rFonts w:ascii="Verdana" w:hAnsi="Verdana"/>
          <w:b/>
          <w:sz w:val="20"/>
        </w:rPr>
        <w:t>23.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LES ABSENCES, FORFAITS ET DISQUALIFICATION</w:t>
      </w:r>
      <w:r w:rsidRPr="00163741">
        <w:rPr>
          <w:rFonts w:ascii="Verdana" w:hAnsi="Verdana"/>
          <w:sz w:val="20"/>
        </w:rPr>
        <w:t xml:space="preserve"> </w:t>
      </w:r>
      <w:r w:rsidR="00163741" w:rsidRPr="00163741">
        <w:rPr>
          <w:rFonts w:ascii="Verdana" w:hAnsi="Verdana"/>
          <w:sz w:val="20"/>
        </w:rPr>
        <w:t>(annexe 3)</w:t>
      </w:r>
    </w:p>
    <w:p w14:paraId="30514510" w14:textId="77777777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sz w:val="20"/>
          <w:szCs w:val="20"/>
        </w:rPr>
      </w:pPr>
    </w:p>
    <w:p w14:paraId="798A9A98" w14:textId="77777777" w:rsidR="00163741" w:rsidRDefault="00A14EBC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sz w:val="20"/>
          <w:szCs w:val="20"/>
        </w:rPr>
      </w:pPr>
      <w:r w:rsidRPr="00CC217D">
        <w:rPr>
          <w:rFonts w:ascii="Verdana" w:hAnsi="Verdana" w:cs="Verdana"/>
          <w:b/>
          <w:sz w:val="20"/>
          <w:szCs w:val="20"/>
          <w:u w:val="single"/>
        </w:rPr>
        <w:t>Forfa</w:t>
      </w:r>
      <w:r>
        <w:rPr>
          <w:rFonts w:ascii="Verdana" w:hAnsi="Verdana" w:cs="Verdana"/>
          <w:b/>
          <w:sz w:val="20"/>
          <w:szCs w:val="20"/>
          <w:u w:val="single"/>
        </w:rPr>
        <w:t>it</w:t>
      </w:r>
      <w:r>
        <w:rPr>
          <w:rFonts w:ascii="Verdana" w:hAnsi="Verdana" w:cs="Verdana"/>
          <w:sz w:val="20"/>
          <w:szCs w:val="20"/>
        </w:rPr>
        <w:t> :</w:t>
      </w:r>
    </w:p>
    <w:p w14:paraId="38D33F1E" w14:textId="5559B47A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</w:t>
      </w:r>
    </w:p>
    <w:p w14:paraId="6832692E" w14:textId="5381E199" w:rsidR="00A14EBC" w:rsidRPr="00270AB1" w:rsidRDefault="00A14EBC" w:rsidP="00A14EBC">
      <w:pPr>
        <w:ind w:left="284"/>
        <w:rPr>
          <w:rFonts w:ascii="Verdana" w:hAnsi="Verdana"/>
          <w:b/>
          <w:bCs/>
          <w:sz w:val="20"/>
        </w:rPr>
      </w:pPr>
      <w:r w:rsidRPr="00270AB1">
        <w:rPr>
          <w:rFonts w:ascii="Verdana" w:hAnsi="Verdana"/>
          <w:b/>
          <w:bCs/>
          <w:sz w:val="20"/>
        </w:rPr>
        <w:t>Forfaits Excusés en amont</w:t>
      </w:r>
      <w:r w:rsidR="00163741">
        <w:rPr>
          <w:rFonts w:ascii="Verdana" w:hAnsi="Verdana"/>
          <w:b/>
          <w:bCs/>
          <w:sz w:val="20"/>
        </w:rPr>
        <w:t xml:space="preserve"> </w:t>
      </w:r>
      <w:r w:rsidRPr="00270AB1">
        <w:rPr>
          <w:rFonts w:ascii="Verdana" w:hAnsi="Verdana"/>
          <w:b/>
          <w:bCs/>
          <w:sz w:val="20"/>
        </w:rPr>
        <w:t>:</w:t>
      </w:r>
    </w:p>
    <w:p w14:paraId="1B29469B" w14:textId="77777777" w:rsidR="00A14EBC" w:rsidRDefault="00A14EBC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Indiquer le nom des absents et leur tableau, indiquer la date de déclinaison de sa participation</w:t>
      </w:r>
    </w:p>
    <w:p w14:paraId="19CE3422" w14:textId="77777777" w:rsidR="00163741" w:rsidRDefault="00163741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color w:val="FF0000"/>
          <w:sz w:val="20"/>
          <w:szCs w:val="20"/>
        </w:rPr>
      </w:pPr>
    </w:p>
    <w:p w14:paraId="620A12ED" w14:textId="013B6E6F" w:rsidR="00163741" w:rsidRPr="00270AB1" w:rsidRDefault="00163741" w:rsidP="00163741">
      <w:pPr>
        <w:ind w:left="284"/>
        <w:rPr>
          <w:rFonts w:ascii="Verdana" w:hAnsi="Verdana"/>
          <w:b/>
          <w:bCs/>
          <w:sz w:val="20"/>
        </w:rPr>
      </w:pPr>
      <w:r w:rsidRPr="00270AB1">
        <w:rPr>
          <w:rFonts w:ascii="Verdana" w:hAnsi="Verdana"/>
          <w:b/>
          <w:bCs/>
          <w:sz w:val="20"/>
        </w:rPr>
        <w:t xml:space="preserve">Forfaits </w:t>
      </w:r>
      <w:r>
        <w:rPr>
          <w:rFonts w:ascii="Verdana" w:hAnsi="Verdana"/>
          <w:b/>
          <w:bCs/>
          <w:sz w:val="20"/>
        </w:rPr>
        <w:t xml:space="preserve">jour de la compétition </w:t>
      </w:r>
      <w:r w:rsidRPr="00270AB1">
        <w:rPr>
          <w:rFonts w:ascii="Verdana" w:hAnsi="Verdana"/>
          <w:b/>
          <w:bCs/>
          <w:sz w:val="20"/>
        </w:rPr>
        <w:t>:</w:t>
      </w:r>
    </w:p>
    <w:p w14:paraId="364E6BCE" w14:textId="77777777" w:rsidR="00163741" w:rsidRDefault="00163741" w:rsidP="00163741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Indiquer le nom des absents et leur tableau, indiquer la date de déclinaison de sa participation</w:t>
      </w:r>
    </w:p>
    <w:p w14:paraId="16B2BD04" w14:textId="77777777" w:rsidR="00163741" w:rsidRDefault="00163741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color w:val="FF0000"/>
          <w:sz w:val="20"/>
          <w:szCs w:val="20"/>
        </w:rPr>
      </w:pPr>
    </w:p>
    <w:p w14:paraId="61ECB689" w14:textId="77777777" w:rsidR="00163741" w:rsidRPr="0045278D" w:rsidRDefault="00163741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color w:val="FF0000"/>
          <w:sz w:val="20"/>
          <w:szCs w:val="20"/>
        </w:rPr>
      </w:pPr>
    </w:p>
    <w:p w14:paraId="01EE6535" w14:textId="77777777" w:rsidR="00163741" w:rsidRDefault="00163741" w:rsidP="00163741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sz w:val="20"/>
          <w:szCs w:val="20"/>
        </w:rPr>
      </w:pPr>
      <w:r w:rsidRPr="00CC217D">
        <w:rPr>
          <w:rFonts w:ascii="Verdana" w:hAnsi="Verdana" w:cs="Verdana"/>
          <w:b/>
          <w:sz w:val="20"/>
          <w:szCs w:val="20"/>
          <w:u w:val="single"/>
        </w:rPr>
        <w:t>Absences</w:t>
      </w:r>
      <w:r>
        <w:rPr>
          <w:rFonts w:ascii="Verdana" w:hAnsi="Verdana" w:cs="Verdana"/>
          <w:sz w:val="20"/>
          <w:szCs w:val="20"/>
        </w:rPr>
        <w:t xml:space="preserve"> : </w:t>
      </w:r>
    </w:p>
    <w:p w14:paraId="6D6D7E84" w14:textId="77777777" w:rsidR="00163741" w:rsidRDefault="00163741" w:rsidP="00163741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sz w:val="20"/>
          <w:szCs w:val="20"/>
        </w:rPr>
      </w:pPr>
    </w:p>
    <w:p w14:paraId="5123A0F3" w14:textId="6FE23115" w:rsidR="00163741" w:rsidRDefault="00163741" w:rsidP="00163741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color w:val="FF0000"/>
          <w:sz w:val="20"/>
          <w:szCs w:val="20"/>
        </w:rPr>
      </w:pPr>
      <w:r w:rsidRPr="00270AB1">
        <w:rPr>
          <w:rFonts w:ascii="Verdana" w:hAnsi="Verdana" w:cs="Verdana"/>
          <w:b/>
          <w:bCs/>
          <w:sz w:val="20"/>
        </w:rPr>
        <w:lastRenderedPageBreak/>
        <w:t>Absence non excusée</w:t>
      </w:r>
      <w:r w:rsidRPr="00F47BCF">
        <w:rPr>
          <w:rFonts w:ascii="Verdana" w:hAnsi="Verdana" w:cs="Verdana"/>
          <w:sz w:val="20"/>
        </w:rPr>
        <w:t xml:space="preserve"> de</w:t>
      </w:r>
      <w:r>
        <w:rPr>
          <w:rFonts w:ascii="Verdana" w:hAnsi="Verdana" w:cs="Verdana"/>
          <w:sz w:val="20"/>
        </w:rPr>
        <w:t> :</w:t>
      </w:r>
    </w:p>
    <w:p w14:paraId="31AD56EE" w14:textId="77777777" w:rsidR="00163741" w:rsidRPr="0045278D" w:rsidRDefault="00163741" w:rsidP="00163741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Indiquer le nom des absents et leur tableau, indiquer la date de déclinaison de sa participation</w:t>
      </w:r>
    </w:p>
    <w:p w14:paraId="19866095" w14:textId="77777777" w:rsidR="00A14EBC" w:rsidRPr="00B50918" w:rsidRDefault="00A14EBC" w:rsidP="00A14EB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Verdana" w:hAnsi="Verdana" w:cs="Verdana"/>
          <w:sz w:val="20"/>
          <w:szCs w:val="20"/>
        </w:rPr>
      </w:pPr>
    </w:p>
    <w:p w14:paraId="5333F76A" w14:textId="1C9B71C3" w:rsidR="00A14EBC" w:rsidRDefault="00A14EBC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0918">
        <w:rPr>
          <w:rFonts w:ascii="Verdana" w:hAnsi="Verdana" w:cs="Verdana"/>
          <w:b/>
          <w:bCs/>
          <w:sz w:val="20"/>
          <w:szCs w:val="20"/>
        </w:rPr>
        <w:t xml:space="preserve">24. </w:t>
      </w:r>
      <w:r w:rsidRPr="00B50918">
        <w:rPr>
          <w:rFonts w:ascii="Verdana" w:hAnsi="Verdana" w:cs="Verdana"/>
          <w:sz w:val="20"/>
          <w:szCs w:val="20"/>
        </w:rPr>
        <w:t>LICENCES MANQUANTES OU ABSENCES DE CERTIFICAT MEDICAL</w:t>
      </w:r>
    </w:p>
    <w:p w14:paraId="4601E3BF" w14:textId="77777777" w:rsidR="00163741" w:rsidRPr="00B50918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</w:p>
    <w:p w14:paraId="33411B81" w14:textId="37940EA0" w:rsidR="00A14EBC" w:rsidRPr="0045278D" w:rsidRDefault="00A14EBC" w:rsidP="00163741">
      <w:pPr>
        <w:tabs>
          <w:tab w:val="left" w:pos="567"/>
        </w:tabs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 xml:space="preserve">Indiquer le nom </w:t>
      </w:r>
      <w:r w:rsidR="00163741">
        <w:rPr>
          <w:rFonts w:ascii="Verdana" w:hAnsi="Verdana" w:cs="Verdana"/>
          <w:color w:val="FF0000"/>
          <w:sz w:val="20"/>
          <w:szCs w:val="20"/>
        </w:rPr>
        <w:t>des joueurs</w:t>
      </w:r>
      <w:r>
        <w:rPr>
          <w:rFonts w:ascii="Verdana" w:hAnsi="Verdana" w:cs="Verdana"/>
          <w:color w:val="FF0000"/>
          <w:sz w:val="20"/>
          <w:szCs w:val="20"/>
        </w:rPr>
        <w:t xml:space="preserve">, le numéro </w:t>
      </w:r>
      <w:r w:rsidRPr="0045278D">
        <w:rPr>
          <w:rFonts w:ascii="Verdana" w:hAnsi="Verdana" w:cs="Verdana"/>
          <w:color w:val="FF0000"/>
          <w:sz w:val="20"/>
          <w:szCs w:val="20"/>
        </w:rPr>
        <w:t>des licences manquantes</w:t>
      </w:r>
    </w:p>
    <w:p w14:paraId="41592CF3" w14:textId="40EF18E0" w:rsidR="00270AB1" w:rsidRDefault="00270AB1" w:rsidP="00270AB1">
      <w:pPr>
        <w:spacing w:line="240" w:lineRule="auto"/>
        <w:rPr>
          <w:rFonts w:ascii="Verdana" w:hAnsi="Verdana"/>
          <w:sz w:val="20"/>
        </w:rPr>
      </w:pPr>
    </w:p>
    <w:p w14:paraId="153C6AC9" w14:textId="6591EED2" w:rsidR="006A3A66" w:rsidRDefault="006A3A66" w:rsidP="006A3A66">
      <w:pPr>
        <w:ind w:left="284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25.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L’HORAIRE</w:t>
      </w:r>
      <w:r w:rsidRPr="00840257">
        <w:rPr>
          <w:rFonts w:ascii="Verdana" w:hAnsi="Verdana" w:cs="Verdana"/>
          <w:sz w:val="20"/>
        </w:rPr>
        <w:t xml:space="preserve"> </w:t>
      </w:r>
      <w:r w:rsidR="00163741" w:rsidRPr="00163741">
        <w:rPr>
          <w:rFonts w:ascii="Verdana" w:hAnsi="Verdana" w:cs="Verdana"/>
          <w:sz w:val="20"/>
        </w:rPr>
        <w:t>(annexe 4 à 6)</w:t>
      </w:r>
    </w:p>
    <w:p w14:paraId="406AB3E3" w14:textId="77777777" w:rsidR="00163741" w:rsidRPr="00B50918" w:rsidRDefault="00163741" w:rsidP="00163741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5883EA2C" w14:textId="047FF6CF" w:rsidR="00163741" w:rsidRPr="00B544F1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44F1">
        <w:rPr>
          <w:rFonts w:ascii="Verdana" w:hAnsi="Verdana" w:cs="Verdana"/>
          <w:b/>
          <w:bCs/>
          <w:sz w:val="20"/>
          <w:szCs w:val="20"/>
        </w:rPr>
        <w:t xml:space="preserve">252 </w:t>
      </w:r>
      <w:r w:rsidRPr="00B544F1">
        <w:rPr>
          <w:rFonts w:ascii="Verdana" w:hAnsi="Verdana" w:cs="Verdana"/>
          <w:sz w:val="20"/>
          <w:szCs w:val="20"/>
        </w:rPr>
        <w:t xml:space="preserve">Samedi </w:t>
      </w:r>
    </w:p>
    <w:p w14:paraId="57BB8A9A" w14:textId="01472095" w:rsidR="00163741" w:rsidRPr="00652262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Début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 w:rsidRPr="00652262">
        <w:rPr>
          <w:rFonts w:ascii="Verdana" w:hAnsi="Verdana" w:cs="Verdana"/>
          <w:sz w:val="20"/>
          <w:szCs w:val="20"/>
        </w:rPr>
        <w:t xml:space="preserve"> – Fin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sz w:val="20"/>
          <w:szCs w:val="20"/>
        </w:rPr>
        <w:t xml:space="preserve"> prévu</w:t>
      </w:r>
    </w:p>
    <w:p w14:paraId="50C11002" w14:textId="0D5FB6FC" w:rsidR="00163741" w:rsidRPr="00652262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Début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 w:rsidRPr="00652262">
        <w:rPr>
          <w:rFonts w:ascii="Verdana" w:hAnsi="Verdana" w:cs="Verdana"/>
          <w:sz w:val="20"/>
          <w:szCs w:val="20"/>
        </w:rPr>
        <w:t xml:space="preserve"> – Fin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sz w:val="20"/>
          <w:szCs w:val="20"/>
        </w:rPr>
        <w:t xml:space="preserve"> réalisé</w:t>
      </w:r>
    </w:p>
    <w:p w14:paraId="1990034E" w14:textId="77777777" w:rsidR="00163741" w:rsidRPr="00652262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</w:p>
    <w:p w14:paraId="44DB945D" w14:textId="3C2C2357" w:rsidR="00163741" w:rsidRPr="00652262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B544F1">
        <w:rPr>
          <w:rFonts w:ascii="Verdana" w:hAnsi="Verdana" w:cs="Verdana"/>
          <w:b/>
          <w:bCs/>
          <w:sz w:val="20"/>
          <w:szCs w:val="20"/>
        </w:rPr>
        <w:t xml:space="preserve">253 </w:t>
      </w:r>
      <w:r w:rsidRPr="00B544F1">
        <w:rPr>
          <w:rFonts w:ascii="Verdana" w:hAnsi="Verdana" w:cs="Verdana"/>
          <w:sz w:val="20"/>
          <w:szCs w:val="20"/>
        </w:rPr>
        <w:t xml:space="preserve">Dimanche  </w:t>
      </w:r>
    </w:p>
    <w:p w14:paraId="36D78323" w14:textId="22630FE8" w:rsidR="00163741" w:rsidRPr="00652262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Début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 w:rsidRPr="00652262">
        <w:rPr>
          <w:rFonts w:ascii="Verdana" w:hAnsi="Verdana" w:cs="Verdana"/>
          <w:sz w:val="20"/>
          <w:szCs w:val="20"/>
        </w:rPr>
        <w:t xml:space="preserve"> – Fin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sz w:val="20"/>
          <w:szCs w:val="20"/>
        </w:rPr>
        <w:t xml:space="preserve"> prévu</w:t>
      </w:r>
    </w:p>
    <w:p w14:paraId="04CE96E8" w14:textId="1A314597" w:rsidR="00163741" w:rsidRPr="00652262" w:rsidRDefault="00163741" w:rsidP="00163741">
      <w:pPr>
        <w:autoSpaceDE w:val="0"/>
        <w:autoSpaceDN w:val="0"/>
        <w:adjustRightInd w:val="0"/>
        <w:spacing w:line="240" w:lineRule="auto"/>
        <w:ind w:left="284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Début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 w:rsidRPr="00652262">
        <w:rPr>
          <w:rFonts w:ascii="Verdana" w:hAnsi="Verdana" w:cs="Verdana"/>
          <w:sz w:val="20"/>
          <w:szCs w:val="20"/>
        </w:rPr>
        <w:t xml:space="preserve"> – Fin </w:t>
      </w:r>
      <w:r w:rsidRPr="0045278D"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color w:val="FF0000"/>
          <w:sz w:val="20"/>
          <w:szCs w:val="20"/>
        </w:rPr>
        <w:t xml:space="preserve"> </w:t>
      </w:r>
      <w:r w:rsidRPr="00163741">
        <w:rPr>
          <w:rFonts w:ascii="Verdana" w:hAnsi="Verdana" w:cs="Verdana"/>
          <w:color w:val="000000" w:themeColor="text1"/>
          <w:sz w:val="20"/>
          <w:szCs w:val="20"/>
        </w:rPr>
        <w:t>h</w:t>
      </w:r>
      <w:r>
        <w:rPr>
          <w:rFonts w:ascii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hAnsi="Verdana" w:cs="Verdana"/>
          <w:color w:val="FF0000"/>
          <w:sz w:val="20"/>
          <w:szCs w:val="20"/>
        </w:rPr>
        <w:t>XX</w:t>
      </w:r>
      <w:r>
        <w:rPr>
          <w:rFonts w:ascii="Verdana" w:hAnsi="Verdana" w:cs="Verdana"/>
          <w:sz w:val="20"/>
          <w:szCs w:val="20"/>
        </w:rPr>
        <w:t xml:space="preserve"> réalisé</w:t>
      </w:r>
    </w:p>
    <w:p w14:paraId="73EB6E5B" w14:textId="77777777" w:rsidR="006A3A66" w:rsidRDefault="006A3A66" w:rsidP="006A3A66">
      <w:pPr>
        <w:rPr>
          <w:rFonts w:ascii="Verdana" w:hAnsi="Verdana"/>
          <w:sz w:val="20"/>
        </w:rPr>
      </w:pPr>
    </w:p>
    <w:p w14:paraId="29F58448" w14:textId="77777777" w:rsidR="006A3A66" w:rsidRDefault="006A3A66" w:rsidP="006A3A66">
      <w:pPr>
        <w:pStyle w:val="En-tte"/>
        <w:rPr>
          <w:rFonts w:ascii="Verdana" w:hAnsi="Verdana"/>
          <w:sz w:val="8"/>
        </w:rPr>
      </w:pPr>
    </w:p>
    <w:p w14:paraId="4AE0954C" w14:textId="77777777" w:rsidR="006A3A66" w:rsidRDefault="006A3A66" w:rsidP="006A3A66">
      <w:pPr>
        <w:shd w:val="pct20" w:color="auto" w:fill="auto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III. DEROULEMENT DES EPREUVES ET ORGANISATION D’ENSEMBLE</w:t>
      </w:r>
    </w:p>
    <w:p w14:paraId="24CC67F7" w14:textId="77777777" w:rsidR="006A3A66" w:rsidRDefault="006A3A66" w:rsidP="006A3A66">
      <w:pPr>
        <w:ind w:left="284"/>
        <w:rPr>
          <w:rFonts w:ascii="Verdana" w:hAnsi="Verdana"/>
          <w:b/>
          <w:sz w:val="12"/>
        </w:rPr>
      </w:pPr>
    </w:p>
    <w:p w14:paraId="50BD4306" w14:textId="77777777" w:rsidR="006A3A66" w:rsidRDefault="006A3A66" w:rsidP="006A3A66">
      <w:pPr>
        <w:ind w:left="284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31.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DEROULEMENT DES ÉPREUVES</w:t>
      </w:r>
    </w:p>
    <w:p w14:paraId="07C12449" w14:textId="77777777" w:rsidR="006A3A66" w:rsidRDefault="006A3A66" w:rsidP="006A3A66">
      <w:pPr>
        <w:pStyle w:val="TXTE"/>
      </w:pPr>
    </w:p>
    <w:p w14:paraId="3A7860C7" w14:textId="26948B30" w:rsidR="00313346" w:rsidRDefault="00163741" w:rsidP="00313346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r w:rsidRPr="00163741">
        <w:rPr>
          <w:rFonts w:ascii="Verdana" w:hAnsi="Verdana" w:cs="Verdana"/>
          <w:color w:val="FF0000"/>
          <w:sz w:val="20"/>
          <w:szCs w:val="20"/>
        </w:rPr>
        <w:t xml:space="preserve"> </w:t>
      </w:r>
      <w:proofErr w:type="spellStart"/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proofErr w:type="spellEnd"/>
    </w:p>
    <w:p w14:paraId="7ED88772" w14:textId="77777777" w:rsidR="006A3A66" w:rsidRDefault="006A3A66" w:rsidP="006A3A66">
      <w:pPr>
        <w:rPr>
          <w:rFonts w:ascii="Verdana" w:hAnsi="Verdana"/>
          <w:sz w:val="20"/>
        </w:rPr>
      </w:pPr>
    </w:p>
    <w:p w14:paraId="53D10A96" w14:textId="77777777" w:rsidR="006A3A66" w:rsidRDefault="006A3A66" w:rsidP="006A3A66">
      <w:pPr>
        <w:ind w:left="284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32.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ORGANISATION D’ENSEMBLE</w:t>
      </w:r>
    </w:p>
    <w:p w14:paraId="512312F2" w14:textId="3A1FF391" w:rsidR="006A3A66" w:rsidRDefault="00163741" w:rsidP="006A3A66">
      <w:pPr>
        <w:pStyle w:val="En-tte"/>
        <w:rPr>
          <w:rFonts w:ascii="Verdana" w:hAnsi="Verdana" w:cs="Verdana"/>
          <w:color w:val="FF0000"/>
          <w:sz w:val="20"/>
          <w:szCs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r w:rsidRPr="00163741">
        <w:rPr>
          <w:rFonts w:ascii="Verdana" w:hAnsi="Verdana" w:cs="Verdana"/>
          <w:color w:val="FF0000"/>
          <w:sz w:val="20"/>
          <w:szCs w:val="20"/>
        </w:rPr>
        <w:t xml:space="preserve"> </w:t>
      </w:r>
      <w:proofErr w:type="spellStart"/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proofErr w:type="spellEnd"/>
    </w:p>
    <w:p w14:paraId="76CFCA94" w14:textId="77777777" w:rsidR="00163741" w:rsidRDefault="00163741" w:rsidP="006A3A66">
      <w:pPr>
        <w:pStyle w:val="En-tte"/>
        <w:rPr>
          <w:rFonts w:ascii="Verdana" w:hAnsi="Verdana" w:cs="Verdana"/>
          <w:color w:val="FF0000"/>
          <w:sz w:val="20"/>
          <w:szCs w:val="20"/>
        </w:rPr>
      </w:pPr>
    </w:p>
    <w:p w14:paraId="1C9B85DB" w14:textId="77777777" w:rsidR="00163741" w:rsidRDefault="00163741" w:rsidP="006A3A66">
      <w:pPr>
        <w:pStyle w:val="En-tte"/>
        <w:rPr>
          <w:rFonts w:ascii="Verdana" w:hAnsi="Verdana"/>
          <w:sz w:val="20"/>
        </w:rPr>
      </w:pPr>
    </w:p>
    <w:p w14:paraId="499A9CF7" w14:textId="77777777" w:rsidR="006A3A66" w:rsidRPr="00270AB1" w:rsidRDefault="006A3A66" w:rsidP="00270AB1">
      <w:pPr>
        <w:shd w:val="pct20" w:color="auto" w:fill="auto"/>
        <w:rPr>
          <w:rFonts w:ascii="Verdana" w:hAnsi="Verdana"/>
          <w:b/>
          <w:sz w:val="20"/>
        </w:rPr>
      </w:pPr>
      <w:r w:rsidRPr="00270AB1">
        <w:rPr>
          <w:rFonts w:ascii="Verdana" w:hAnsi="Verdana"/>
          <w:b/>
          <w:sz w:val="20"/>
        </w:rPr>
        <w:t xml:space="preserve">IV. ARBITRAGE - </w:t>
      </w:r>
      <w:proofErr w:type="gramStart"/>
      <w:r w:rsidRPr="00270AB1">
        <w:rPr>
          <w:rFonts w:ascii="Verdana" w:hAnsi="Verdana"/>
          <w:b/>
          <w:sz w:val="20"/>
        </w:rPr>
        <w:t>CARTONS</w:t>
      </w:r>
      <w:proofErr w:type="gramEnd"/>
    </w:p>
    <w:p w14:paraId="4B847B68" w14:textId="77777777" w:rsidR="006A3A66" w:rsidRDefault="006A3A66" w:rsidP="006A3A66">
      <w:pPr>
        <w:ind w:left="284"/>
        <w:rPr>
          <w:rFonts w:ascii="Verdana" w:hAnsi="Verdana"/>
          <w:b/>
          <w:sz w:val="12"/>
        </w:rPr>
      </w:pPr>
    </w:p>
    <w:p w14:paraId="347F3028" w14:textId="6E6391FF" w:rsidR="006A3A66" w:rsidRPr="00163741" w:rsidRDefault="006A3A66" w:rsidP="006A3A66">
      <w:pPr>
        <w:ind w:left="284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41.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  <w:u w:val="single"/>
        </w:rPr>
        <w:t>ARBITRAGE</w:t>
      </w:r>
      <w:r w:rsidR="00163741">
        <w:rPr>
          <w:rFonts w:ascii="Verdana" w:hAnsi="Verdana"/>
          <w:sz w:val="20"/>
        </w:rPr>
        <w:t xml:space="preserve"> </w:t>
      </w:r>
      <w:r w:rsidR="00163741">
        <w:rPr>
          <w:rFonts w:ascii="Verdana" w:hAnsi="Verdana" w:cs="Verdana"/>
          <w:sz w:val="20"/>
          <w:szCs w:val="20"/>
        </w:rPr>
        <w:t>(annexe 7 et 8)</w:t>
      </w:r>
    </w:p>
    <w:p w14:paraId="273CC521" w14:textId="68CFF01B" w:rsidR="006A3A66" w:rsidRDefault="006A3A66" w:rsidP="006A3A66">
      <w:pPr>
        <w:pStyle w:val="TXTE"/>
      </w:pPr>
    </w:p>
    <w:p w14:paraId="6A4C7DD7" w14:textId="77777777" w:rsidR="00163741" w:rsidRDefault="00163741" w:rsidP="00163741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r w:rsidRPr="00163741">
        <w:rPr>
          <w:rFonts w:ascii="Verdana" w:hAnsi="Verdana" w:cs="Verdana"/>
          <w:color w:val="FF0000"/>
          <w:sz w:val="20"/>
          <w:szCs w:val="20"/>
        </w:rPr>
        <w:t xml:space="preserve"> </w:t>
      </w:r>
      <w:proofErr w:type="spellStart"/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proofErr w:type="spellEnd"/>
    </w:p>
    <w:p w14:paraId="25CAA5EF" w14:textId="77777777" w:rsidR="00163741" w:rsidRDefault="00163741" w:rsidP="006A3A66">
      <w:pPr>
        <w:pStyle w:val="TXTE"/>
      </w:pPr>
    </w:p>
    <w:p w14:paraId="0C3B3DE3" w14:textId="08601732" w:rsidR="00313346" w:rsidRDefault="00313346" w:rsidP="006A3A66">
      <w:pPr>
        <w:pStyle w:val="TXTE"/>
      </w:pPr>
    </w:p>
    <w:p w14:paraId="50B7E74A" w14:textId="77777777" w:rsidR="0079475D" w:rsidRPr="00B50918" w:rsidRDefault="006A3A66" w:rsidP="0079475D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/>
          <w:b/>
          <w:sz w:val="20"/>
        </w:rPr>
        <w:t>42.</w:t>
      </w:r>
      <w:r>
        <w:rPr>
          <w:rFonts w:ascii="Verdana" w:hAnsi="Verdana"/>
          <w:sz w:val="20"/>
        </w:rPr>
        <w:t xml:space="preserve"> </w:t>
      </w:r>
      <w:r w:rsidRPr="00840257">
        <w:rPr>
          <w:rFonts w:ascii="Verdana" w:hAnsi="Verdana" w:cs="Verdana"/>
          <w:sz w:val="20"/>
          <w:u w:val="single"/>
        </w:rPr>
        <w:t>CARTONS</w:t>
      </w:r>
      <w:r>
        <w:rPr>
          <w:rFonts w:ascii="Verdana" w:hAnsi="Verdana" w:cs="Verdana"/>
          <w:sz w:val="20"/>
        </w:rPr>
        <w:t xml:space="preserve"> </w:t>
      </w:r>
      <w:r w:rsidR="0079475D">
        <w:rPr>
          <w:rFonts w:ascii="Verdana" w:hAnsi="Verdana" w:cs="Verdana"/>
          <w:sz w:val="20"/>
          <w:szCs w:val="20"/>
        </w:rPr>
        <w:t>(annexe 9)</w:t>
      </w:r>
    </w:p>
    <w:p w14:paraId="3A30DEF2" w14:textId="77777777" w:rsidR="0079475D" w:rsidRDefault="0079475D" w:rsidP="0079475D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</w: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325"/>
      </w:tblGrid>
      <w:tr w:rsidR="0079475D" w:rsidRPr="004F3C03" w14:paraId="7907286C" w14:textId="77777777" w:rsidTr="00CB767F">
        <w:tc>
          <w:tcPr>
            <w:tcW w:w="4889" w:type="dxa"/>
            <w:shd w:val="clear" w:color="auto" w:fill="auto"/>
          </w:tcPr>
          <w:p w14:paraId="7FE5CB51" w14:textId="77777777" w:rsidR="0079475D" w:rsidRPr="001E0808" w:rsidRDefault="0079475D" w:rsidP="00CB767F">
            <w:r>
              <w:t>Nom du tableau</w:t>
            </w:r>
          </w:p>
        </w:tc>
        <w:tc>
          <w:tcPr>
            <w:tcW w:w="4325" w:type="dxa"/>
            <w:shd w:val="clear" w:color="auto" w:fill="auto"/>
          </w:tcPr>
          <w:p w14:paraId="2DB5E7BA" w14:textId="77777777" w:rsidR="0079475D" w:rsidRDefault="0079475D" w:rsidP="00CB767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hAnsi="Verdana" w:cs="Verdana"/>
                <w:sz w:val="20"/>
                <w:szCs w:val="20"/>
              </w:rPr>
              <w:t>Nbre</w:t>
            </w:r>
            <w:proofErr w:type="spellEnd"/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4F3C03">
              <w:rPr>
                <w:rFonts w:ascii="Verdana" w:hAnsi="Verdana" w:cs="Verdana"/>
                <w:sz w:val="20"/>
                <w:szCs w:val="20"/>
              </w:rPr>
              <w:t>carton jaune</w:t>
            </w:r>
          </w:p>
          <w:p w14:paraId="36878371" w14:textId="77777777" w:rsidR="0079475D" w:rsidRDefault="0079475D" w:rsidP="00CB767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hAnsi="Verdana" w:cs="Verdana"/>
                <w:sz w:val="20"/>
                <w:szCs w:val="20"/>
              </w:rPr>
              <w:t>Nbre</w:t>
            </w:r>
            <w:proofErr w:type="spellEnd"/>
            <w:r>
              <w:rPr>
                <w:rFonts w:ascii="Verdana" w:hAnsi="Verdana" w:cs="Verdana"/>
                <w:sz w:val="20"/>
                <w:szCs w:val="20"/>
              </w:rPr>
              <w:t xml:space="preserve"> carton jaune + rouge</w:t>
            </w:r>
          </w:p>
          <w:p w14:paraId="07CA5AB9" w14:textId="77777777" w:rsidR="0079475D" w:rsidRPr="004F3C03" w:rsidRDefault="0079475D" w:rsidP="00CB767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hAnsi="Verdana" w:cs="Verdana"/>
                <w:sz w:val="20"/>
                <w:szCs w:val="20"/>
              </w:rPr>
              <w:t>Nbre</w:t>
            </w:r>
            <w:proofErr w:type="spellEnd"/>
            <w:r>
              <w:rPr>
                <w:rFonts w:ascii="Verdana" w:hAnsi="Verdana" w:cs="Verdana"/>
                <w:sz w:val="20"/>
                <w:szCs w:val="20"/>
              </w:rPr>
              <w:t xml:space="preserve"> carton rouge JA</w:t>
            </w:r>
          </w:p>
        </w:tc>
      </w:tr>
      <w:tr w:rsidR="0079475D" w:rsidRPr="004F3C03" w14:paraId="315BDAEE" w14:textId="77777777" w:rsidTr="00CB767F">
        <w:tc>
          <w:tcPr>
            <w:tcW w:w="4889" w:type="dxa"/>
            <w:shd w:val="clear" w:color="auto" w:fill="auto"/>
          </w:tcPr>
          <w:p w14:paraId="22A6A070" w14:textId="77777777" w:rsidR="0079475D" w:rsidRPr="001E0808" w:rsidRDefault="0079475D" w:rsidP="00CB767F">
            <w:r>
              <w:t>Nom du tableau</w:t>
            </w:r>
          </w:p>
        </w:tc>
        <w:tc>
          <w:tcPr>
            <w:tcW w:w="4325" w:type="dxa"/>
            <w:shd w:val="clear" w:color="auto" w:fill="auto"/>
          </w:tcPr>
          <w:p w14:paraId="6D659D0F" w14:textId="77777777" w:rsidR="0079475D" w:rsidRDefault="0079475D" w:rsidP="00CB767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hAnsi="Verdana" w:cs="Verdana"/>
                <w:sz w:val="20"/>
                <w:szCs w:val="20"/>
              </w:rPr>
              <w:t>Nbre</w:t>
            </w:r>
            <w:proofErr w:type="spellEnd"/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4F3C03">
              <w:rPr>
                <w:rFonts w:ascii="Verdana" w:hAnsi="Verdana" w:cs="Verdana"/>
                <w:sz w:val="20"/>
                <w:szCs w:val="20"/>
              </w:rPr>
              <w:t>carton jaune</w:t>
            </w:r>
          </w:p>
          <w:p w14:paraId="6E474760" w14:textId="77777777" w:rsidR="0079475D" w:rsidRDefault="0079475D" w:rsidP="00CB767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hAnsi="Verdana" w:cs="Verdana"/>
                <w:sz w:val="20"/>
                <w:szCs w:val="20"/>
              </w:rPr>
              <w:t>Nbre</w:t>
            </w:r>
            <w:proofErr w:type="spellEnd"/>
            <w:r>
              <w:rPr>
                <w:rFonts w:ascii="Verdana" w:hAnsi="Verdana" w:cs="Verdana"/>
                <w:sz w:val="20"/>
                <w:szCs w:val="20"/>
              </w:rPr>
              <w:t xml:space="preserve"> carton jaune + rouge</w:t>
            </w:r>
          </w:p>
          <w:p w14:paraId="3F8A228A" w14:textId="77777777" w:rsidR="0079475D" w:rsidRPr="004F3C03" w:rsidRDefault="0079475D" w:rsidP="00CB767F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hAnsi="Verdana" w:cs="Verdana"/>
                <w:sz w:val="20"/>
                <w:szCs w:val="20"/>
              </w:rPr>
              <w:t>Nbre</w:t>
            </w:r>
            <w:proofErr w:type="spellEnd"/>
            <w:r>
              <w:rPr>
                <w:rFonts w:ascii="Verdana" w:hAnsi="Verdana" w:cs="Verdana"/>
                <w:sz w:val="20"/>
                <w:szCs w:val="20"/>
              </w:rPr>
              <w:t xml:space="preserve"> carton rouge JA</w:t>
            </w:r>
          </w:p>
        </w:tc>
      </w:tr>
    </w:tbl>
    <w:p w14:paraId="226ECBFE" w14:textId="77777777" w:rsidR="00270AB1" w:rsidRDefault="00270AB1" w:rsidP="006A3A66">
      <w:pPr>
        <w:ind w:left="284"/>
        <w:rPr>
          <w:rFonts w:ascii="Verdana" w:hAnsi="Verdana" w:cs="Verdana"/>
          <w:sz w:val="20"/>
        </w:rPr>
      </w:pPr>
    </w:p>
    <w:p w14:paraId="45A4D174" w14:textId="77777777" w:rsidR="006A3A66" w:rsidRPr="00270AB1" w:rsidRDefault="006A3A66" w:rsidP="00270AB1">
      <w:pPr>
        <w:shd w:val="pct20" w:color="auto" w:fill="auto"/>
        <w:rPr>
          <w:rFonts w:ascii="Verdana" w:hAnsi="Verdana"/>
          <w:b/>
          <w:sz w:val="20"/>
        </w:rPr>
      </w:pPr>
      <w:r w:rsidRPr="00270AB1">
        <w:rPr>
          <w:rFonts w:ascii="Verdana" w:hAnsi="Verdana"/>
          <w:b/>
          <w:sz w:val="20"/>
        </w:rPr>
        <w:t>V. COMPLÉMENTS</w:t>
      </w:r>
    </w:p>
    <w:p w14:paraId="5F043B1C" w14:textId="77777777" w:rsidR="006A3A66" w:rsidRDefault="006A3A66" w:rsidP="006A3A66">
      <w:pPr>
        <w:tabs>
          <w:tab w:val="left" w:pos="567"/>
        </w:tabs>
        <w:ind w:left="284"/>
        <w:rPr>
          <w:rFonts w:ascii="Verdana" w:hAnsi="Verdana"/>
          <w:sz w:val="20"/>
        </w:rPr>
      </w:pPr>
    </w:p>
    <w:p w14:paraId="64B9ECA7" w14:textId="77777777" w:rsidR="0079475D" w:rsidRDefault="0079475D" w:rsidP="0079475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r w:rsidRPr="00163741">
        <w:rPr>
          <w:rFonts w:ascii="Verdana" w:hAnsi="Verdana" w:cs="Verdana"/>
          <w:color w:val="FF0000"/>
          <w:sz w:val="20"/>
          <w:szCs w:val="20"/>
        </w:rPr>
        <w:t xml:space="preserve"> </w:t>
      </w:r>
      <w:proofErr w:type="spellStart"/>
      <w:r w:rsidRPr="0045278D">
        <w:rPr>
          <w:rFonts w:ascii="Verdana" w:hAnsi="Verdana" w:cs="Verdana"/>
          <w:color w:val="FF0000"/>
          <w:sz w:val="20"/>
          <w:szCs w:val="20"/>
        </w:rPr>
        <w:t>XXXXXXX</w:t>
      </w:r>
      <w:proofErr w:type="spellEnd"/>
    </w:p>
    <w:p w14:paraId="5E508D81" w14:textId="77777777" w:rsidR="006A3A66" w:rsidRDefault="006A3A66" w:rsidP="006A3A66">
      <w:pPr>
        <w:tabs>
          <w:tab w:val="left" w:pos="567"/>
        </w:tabs>
        <w:ind w:left="284"/>
        <w:rPr>
          <w:rFonts w:ascii="Verdana" w:hAnsi="Verdana"/>
          <w:sz w:val="20"/>
        </w:rPr>
      </w:pPr>
    </w:p>
    <w:p w14:paraId="53516A06" w14:textId="77777777" w:rsidR="006A3A66" w:rsidRDefault="006A3A66" w:rsidP="006A3A66">
      <w:pPr>
        <w:tabs>
          <w:tab w:val="left" w:pos="567"/>
        </w:tabs>
        <w:ind w:left="284"/>
        <w:rPr>
          <w:rFonts w:ascii="Verdana" w:hAnsi="Verdana"/>
          <w:sz w:val="20"/>
        </w:rPr>
      </w:pPr>
    </w:p>
    <w:p w14:paraId="1C229BAF" w14:textId="20139084" w:rsidR="0079475D" w:rsidRDefault="0079475D" w:rsidP="0079475D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FF0000"/>
          <w:sz w:val="20"/>
          <w:szCs w:val="20"/>
        </w:rPr>
      </w:pPr>
      <w:r>
        <w:rPr>
          <w:rFonts w:ascii="Verdana" w:hAnsi="Verdana"/>
          <w:sz w:val="20"/>
        </w:rPr>
        <w:t xml:space="preserve">Fait à </w:t>
      </w:r>
      <w:r w:rsidR="006A3A66">
        <w:rPr>
          <w:rFonts w:ascii="Verdana" w:hAnsi="Verdana"/>
          <w:sz w:val="20"/>
        </w:rPr>
        <w:t xml:space="preserve">A </w:t>
      </w:r>
      <w:r w:rsidRPr="0045278D">
        <w:rPr>
          <w:rFonts w:ascii="Verdana" w:hAnsi="Verdana" w:cs="Verdana"/>
          <w:color w:val="FF0000"/>
          <w:sz w:val="20"/>
          <w:szCs w:val="20"/>
        </w:rPr>
        <w:t>XXXX</w:t>
      </w:r>
      <w:r w:rsidR="006A3A66">
        <w:rPr>
          <w:rFonts w:ascii="Verdana" w:hAnsi="Verdana"/>
          <w:sz w:val="20"/>
        </w:rPr>
        <w:t xml:space="preserve">, le </w:t>
      </w:r>
      <w:r>
        <w:rPr>
          <w:rFonts w:ascii="Verdana" w:hAnsi="Verdana" w:cs="Verdana"/>
          <w:color w:val="FF0000"/>
          <w:sz w:val="20"/>
          <w:szCs w:val="20"/>
        </w:rPr>
        <w:t>jours m</w:t>
      </w:r>
      <w:r w:rsidRPr="00A7648C">
        <w:rPr>
          <w:rFonts w:ascii="Verdana" w:hAnsi="Verdana" w:cs="Verdana"/>
          <w:color w:val="FF0000"/>
          <w:sz w:val="20"/>
          <w:szCs w:val="20"/>
        </w:rPr>
        <w:t>ois année</w:t>
      </w:r>
    </w:p>
    <w:p w14:paraId="3CAA58DF" w14:textId="77777777" w:rsidR="0079475D" w:rsidRDefault="0079475D" w:rsidP="0079475D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FF000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4521"/>
      </w:tblGrid>
      <w:tr w:rsidR="0079475D" w14:paraId="4EA5711C" w14:textId="77777777" w:rsidTr="0079475D">
        <w:tc>
          <w:tcPr>
            <w:tcW w:w="4520" w:type="dxa"/>
          </w:tcPr>
          <w:p w14:paraId="25654232" w14:textId="43ACF1B8" w:rsidR="0079475D" w:rsidRDefault="0079475D" w:rsidP="0079475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A7648C">
              <w:rPr>
                <w:rFonts w:ascii="Verdana" w:hAnsi="Verdana" w:cs="Verdana"/>
                <w:color w:val="FF0000"/>
                <w:sz w:val="20"/>
                <w:szCs w:val="20"/>
              </w:rPr>
              <w:t>Non du JA</w:t>
            </w:r>
          </w:p>
        </w:tc>
        <w:tc>
          <w:tcPr>
            <w:tcW w:w="4521" w:type="dxa"/>
          </w:tcPr>
          <w:p w14:paraId="38A936BB" w14:textId="23C7D3F6" w:rsidR="0079475D" w:rsidRDefault="0079475D" w:rsidP="0079475D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A7648C">
              <w:rPr>
                <w:rFonts w:ascii="Verdana" w:hAnsi="Verdana" w:cs="Verdana"/>
                <w:color w:val="FF0000"/>
                <w:sz w:val="20"/>
                <w:szCs w:val="20"/>
              </w:rPr>
              <w:t>Non du JA</w:t>
            </w:r>
            <w:r>
              <w:rPr>
                <w:rFonts w:ascii="Verdana" w:hAnsi="Verdana" w:cs="Verdana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color w:val="FF0000"/>
                <w:sz w:val="20"/>
                <w:szCs w:val="20"/>
              </w:rPr>
              <w:t>Adjont</w:t>
            </w:r>
            <w:proofErr w:type="spellEnd"/>
          </w:p>
        </w:tc>
      </w:tr>
      <w:tr w:rsidR="0079475D" w14:paraId="6E7C6E33" w14:textId="77777777" w:rsidTr="0079475D">
        <w:tc>
          <w:tcPr>
            <w:tcW w:w="4520" w:type="dxa"/>
          </w:tcPr>
          <w:p w14:paraId="3BF11C75" w14:textId="5CC20419" w:rsidR="0079475D" w:rsidRDefault="0079475D" w:rsidP="0079475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B50918">
              <w:rPr>
                <w:rFonts w:ascii="Verdana" w:hAnsi="Verdana" w:cs="Verdana"/>
                <w:sz w:val="20"/>
                <w:szCs w:val="20"/>
              </w:rPr>
              <w:t>Juge-Arbitre de l’épreuve</w:t>
            </w:r>
          </w:p>
        </w:tc>
        <w:tc>
          <w:tcPr>
            <w:tcW w:w="4521" w:type="dxa"/>
          </w:tcPr>
          <w:p w14:paraId="2BDD93D0" w14:textId="48A7E48D" w:rsidR="0079475D" w:rsidRDefault="0079475D" w:rsidP="0079475D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</w:rPr>
              <w:t>Juge-Arbitre Adjoint</w:t>
            </w:r>
          </w:p>
        </w:tc>
      </w:tr>
    </w:tbl>
    <w:p w14:paraId="6E2044DE" w14:textId="77777777" w:rsidR="0079475D" w:rsidRDefault="0079475D" w:rsidP="0079475D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4C8E76DB" w14:textId="77777777" w:rsidR="006A3A66" w:rsidRDefault="006A3A66" w:rsidP="006A3A66">
      <w:pPr>
        <w:ind w:left="1134"/>
        <w:jc w:val="center"/>
        <w:rPr>
          <w:sz w:val="16"/>
        </w:rPr>
      </w:pPr>
    </w:p>
    <w:p w14:paraId="10728534" w14:textId="77777777" w:rsidR="006A3A66" w:rsidRDefault="006A3A66" w:rsidP="006A3A66">
      <w:pPr>
        <w:ind w:left="1134"/>
        <w:jc w:val="center"/>
        <w:rPr>
          <w:sz w:val="16"/>
        </w:rPr>
      </w:pPr>
    </w:p>
    <w:p w14:paraId="146CE6F9" w14:textId="77777777" w:rsidR="006A3A66" w:rsidRDefault="006A3A66" w:rsidP="006A3A66">
      <w:pPr>
        <w:ind w:left="1134"/>
        <w:jc w:val="center"/>
        <w:rPr>
          <w:sz w:val="16"/>
          <w:u w:val="single"/>
        </w:rPr>
      </w:pPr>
    </w:p>
    <w:p w14:paraId="30E59215" w14:textId="24F9B383" w:rsidR="006A3A66" w:rsidRDefault="006A3A66" w:rsidP="006A3A66">
      <w:pPr>
        <w:pStyle w:val="En-tte"/>
        <w:tabs>
          <w:tab w:val="left" w:pos="1701"/>
          <w:tab w:val="left" w:pos="3828"/>
        </w:tabs>
        <w:rPr>
          <w:rFonts w:ascii="Verdana" w:hAnsi="Verdana"/>
          <w:sz w:val="16"/>
        </w:rPr>
      </w:pPr>
      <w:r>
        <w:rPr>
          <w:rFonts w:ascii="Verdana" w:hAnsi="Verdana"/>
          <w:sz w:val="16"/>
          <w:u w:val="single"/>
        </w:rPr>
        <w:t>Destinataires</w:t>
      </w:r>
      <w:r>
        <w:rPr>
          <w:rFonts w:ascii="Verdana" w:hAnsi="Verdana"/>
          <w:sz w:val="16"/>
        </w:rPr>
        <w:t> :</w:t>
      </w:r>
      <w:r>
        <w:rPr>
          <w:rFonts w:ascii="Verdana" w:hAnsi="Verdana"/>
          <w:sz w:val="16"/>
        </w:rPr>
        <w:tab/>
        <w:t>Comité</w:t>
      </w:r>
      <w:r>
        <w:rPr>
          <w:rFonts w:ascii="Verdana" w:hAnsi="Verdana"/>
          <w:sz w:val="16"/>
        </w:rPr>
        <w:tab/>
      </w:r>
      <w:r>
        <w:rPr>
          <w:rFonts w:ascii="Verdana" w:hAnsi="Verdana"/>
          <w:sz w:val="16"/>
        </w:rPr>
        <w:tab/>
        <w:t xml:space="preserve">CDA + responsable </w:t>
      </w:r>
      <w:r w:rsidR="004E0908">
        <w:rPr>
          <w:rFonts w:ascii="Verdana" w:hAnsi="Verdana"/>
          <w:sz w:val="16"/>
        </w:rPr>
        <w:t>Critérium Fédéral</w:t>
      </w:r>
    </w:p>
    <w:p w14:paraId="72220F3C" w14:textId="77777777" w:rsidR="006A3A66" w:rsidRDefault="006A3A66" w:rsidP="006A3A66">
      <w:pPr>
        <w:pStyle w:val="En-tte"/>
        <w:tabs>
          <w:tab w:val="left" w:pos="1701"/>
          <w:tab w:val="left" w:pos="3828"/>
        </w:tabs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ab/>
      </w:r>
      <w:r>
        <w:rPr>
          <w:rFonts w:ascii="Verdana" w:hAnsi="Verdana"/>
          <w:sz w:val="16"/>
        </w:rPr>
        <w:tab/>
      </w:r>
      <w:r>
        <w:rPr>
          <w:rFonts w:ascii="Verdana" w:hAnsi="Verdana"/>
          <w:sz w:val="16"/>
        </w:rPr>
        <w:tab/>
        <w:t>Vincent LORIOU (Président)</w:t>
      </w:r>
    </w:p>
    <w:p w14:paraId="3ADB18FA" w14:textId="77777777" w:rsidR="0079475D" w:rsidRDefault="0079475D" w:rsidP="006A3A66">
      <w:pPr>
        <w:pStyle w:val="En-tte"/>
        <w:tabs>
          <w:tab w:val="left" w:pos="1701"/>
          <w:tab w:val="left" w:pos="3828"/>
        </w:tabs>
        <w:rPr>
          <w:rFonts w:ascii="Verdana" w:hAnsi="Verdana"/>
          <w:sz w:val="16"/>
        </w:rPr>
      </w:pPr>
    </w:p>
    <w:p w14:paraId="5410A14C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Pièces jointes : </w:t>
      </w:r>
    </w:p>
    <w:p w14:paraId="1D08C29F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1 : Plan de montages des salles</w:t>
      </w:r>
    </w:p>
    <w:p w14:paraId="741F085A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2 : Répartition des tâches de la table de JA</w:t>
      </w:r>
    </w:p>
    <w:p w14:paraId="6590668B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3 : Les joueurs et joueuses absents ou forfaits</w:t>
      </w:r>
    </w:p>
    <w:p w14:paraId="6FBADA74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4 : Tableau des Tours</w:t>
      </w:r>
    </w:p>
    <w:p w14:paraId="6E5B8CEC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5 : Informations horaires</w:t>
      </w:r>
    </w:p>
    <w:p w14:paraId="493A3272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6 : Horaire général</w:t>
      </w:r>
    </w:p>
    <w:p w14:paraId="58AE0ADE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7 : Listes des arbitres</w:t>
      </w:r>
    </w:p>
    <w:p w14:paraId="27E3BD1E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Annexe 8 : Liste des cartons</w:t>
      </w:r>
    </w:p>
    <w:p w14:paraId="025A0F7B" w14:textId="77777777" w:rsidR="0079475D" w:rsidRDefault="0079475D" w:rsidP="006A3A66">
      <w:pPr>
        <w:pStyle w:val="En-tte"/>
        <w:tabs>
          <w:tab w:val="left" w:pos="1701"/>
          <w:tab w:val="left" w:pos="3828"/>
        </w:tabs>
        <w:rPr>
          <w:rFonts w:ascii="Verdana" w:hAnsi="Verdana"/>
          <w:sz w:val="16"/>
        </w:rPr>
      </w:pPr>
    </w:p>
    <w:p w14:paraId="5BD037EE" w14:textId="492FCFCF" w:rsidR="0079475D" w:rsidRDefault="0079475D">
      <w:pPr>
        <w:spacing w:line="240" w:lineRule="auto"/>
      </w:pPr>
      <w:r>
        <w:br w:type="page"/>
      </w:r>
    </w:p>
    <w:p w14:paraId="32634510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3F68A2">
        <w:rPr>
          <w:rFonts w:ascii="Verdana" w:hAnsi="Verdana" w:cs="Verdana"/>
          <w:b/>
          <w:sz w:val="20"/>
          <w:szCs w:val="20"/>
        </w:rPr>
        <w:lastRenderedPageBreak/>
        <w:t>Annexe 1 : Plan de montages des salles</w:t>
      </w:r>
    </w:p>
    <w:p w14:paraId="255D3DEC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051D48AD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4F79C254" w14:textId="77777777" w:rsidR="0079475D" w:rsidRPr="00A16CB3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A7648C">
        <w:rPr>
          <w:color w:val="FF0000"/>
        </w:rPr>
        <w:t xml:space="preserve">Insérer le tableau </w:t>
      </w:r>
    </w:p>
    <w:p w14:paraId="0D20F42C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444405CA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009EED01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6BF6F1F0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3F68A2">
        <w:rPr>
          <w:rFonts w:ascii="Verdana" w:hAnsi="Verdana" w:cs="Verdana"/>
          <w:b/>
          <w:sz w:val="20"/>
          <w:szCs w:val="20"/>
        </w:rPr>
        <w:t>Annexe 2 : Répartition des tâches de la table de JA</w:t>
      </w:r>
    </w:p>
    <w:p w14:paraId="7BAC7554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</w:p>
    <w:p w14:paraId="03B07153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</w:t>
      </w:r>
      <w:r w:rsidRPr="00652262">
        <w:rPr>
          <w:rFonts w:ascii="Verdana" w:hAnsi="Verdana" w:cs="Verdana"/>
          <w:sz w:val="20"/>
          <w:szCs w:val="20"/>
        </w:rPr>
        <w:t>uge-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 xml:space="preserve">rbitre 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>djoint</w:t>
      </w:r>
      <w:r w:rsidRPr="00652262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  <w:t xml:space="preserve">    </w:t>
      </w:r>
      <w:r w:rsidRPr="00652262">
        <w:rPr>
          <w:rFonts w:ascii="Verdana" w:hAnsi="Verdana" w:cs="Verdana"/>
          <w:sz w:val="20"/>
          <w:szCs w:val="20"/>
        </w:rPr>
        <w:t>:</w:t>
      </w:r>
      <w:r>
        <w:rPr>
          <w:rFonts w:ascii="Verdana" w:hAnsi="Verdana" w:cs="Verdana"/>
          <w:sz w:val="20"/>
          <w:szCs w:val="20"/>
        </w:rPr>
        <w:t xml:space="preserve">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7513DB86" w14:textId="77777777" w:rsidR="0079475D" w:rsidRPr="00EC1406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 w:rsidRPr="00EC1406">
        <w:rPr>
          <w:rFonts w:ascii="Verdana" w:hAnsi="Verdana"/>
          <w:sz w:val="20"/>
        </w:rPr>
        <w:t>Préparation de l’épreuve – Coordination générale</w:t>
      </w:r>
    </w:p>
    <w:p w14:paraId="15D98BD5" w14:textId="77777777" w:rsidR="0079475D" w:rsidRPr="00EC1406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 w:rsidRPr="00EC1406">
        <w:rPr>
          <w:rFonts w:ascii="Verdana" w:hAnsi="Verdana"/>
          <w:sz w:val="20"/>
        </w:rPr>
        <w:t>Supervision du déroulement de l’épreuve</w:t>
      </w:r>
    </w:p>
    <w:p w14:paraId="55D63049" w14:textId="77777777" w:rsidR="0079475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Responsable des ti</w:t>
      </w:r>
      <w:r w:rsidRPr="00EC1406">
        <w:rPr>
          <w:rFonts w:ascii="Verdana" w:hAnsi="Verdana"/>
          <w:sz w:val="20"/>
        </w:rPr>
        <w:t>rages au sort</w:t>
      </w:r>
    </w:p>
    <w:p w14:paraId="15074C6B" w14:textId="77777777" w:rsidR="0079475D" w:rsidRPr="00EC1406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>
        <w:t>Réunions</w:t>
      </w:r>
    </w:p>
    <w:p w14:paraId="540B6DED" w14:textId="77777777" w:rsidR="0079475D" w:rsidRPr="00652262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</w:p>
    <w:p w14:paraId="21CE5570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</w:t>
      </w:r>
      <w:r w:rsidRPr="00652262">
        <w:rPr>
          <w:rFonts w:ascii="Verdana" w:hAnsi="Verdana" w:cs="Verdana"/>
          <w:sz w:val="20"/>
          <w:szCs w:val="20"/>
        </w:rPr>
        <w:t>uge-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 xml:space="preserve">rbitre 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>djoint</w:t>
      </w:r>
      <w:r w:rsidRPr="00652262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  <w:t xml:space="preserve">    </w:t>
      </w:r>
      <w:r w:rsidRPr="00652262">
        <w:rPr>
          <w:rFonts w:ascii="Verdana" w:hAnsi="Verdana" w:cs="Verdana"/>
          <w:sz w:val="20"/>
          <w:szCs w:val="20"/>
        </w:rPr>
        <w:t>:</w:t>
      </w:r>
      <w:r>
        <w:rPr>
          <w:rFonts w:ascii="Verdana" w:hAnsi="Verdana" w:cs="Verdana"/>
          <w:sz w:val="20"/>
          <w:szCs w:val="20"/>
        </w:rPr>
        <w:t xml:space="preserve">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6994C043" w14:textId="77777777" w:rsidR="0079475D" w:rsidRPr="00B9136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 w:rsidRPr="00B9136D">
        <w:rPr>
          <w:rFonts w:ascii="Verdana" w:hAnsi="Verdana"/>
          <w:sz w:val="20"/>
        </w:rPr>
        <w:t>Gestion de</w:t>
      </w:r>
      <w:r>
        <w:rPr>
          <w:rFonts w:ascii="Verdana" w:hAnsi="Verdana"/>
          <w:sz w:val="20"/>
        </w:rPr>
        <w:t>s</w:t>
      </w:r>
      <w:r w:rsidRPr="00B9136D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salles</w:t>
      </w:r>
      <w:r w:rsidRPr="00B9136D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1 et 2 en alternance par demi-journée</w:t>
      </w:r>
    </w:p>
    <w:p w14:paraId="0AA0B7BD" w14:textId="77777777" w:rsidR="0079475D" w:rsidRPr="00B9136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</w:t>
      </w:r>
      <w:r w:rsidRPr="00B9136D">
        <w:rPr>
          <w:rFonts w:ascii="Verdana" w:hAnsi="Verdana"/>
          <w:sz w:val="20"/>
        </w:rPr>
        <w:t>estion des incidents</w:t>
      </w:r>
    </w:p>
    <w:p w14:paraId="52B588A1" w14:textId="77777777" w:rsidR="0079475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 w:rsidRPr="00B9136D">
        <w:rPr>
          <w:rFonts w:ascii="Verdana" w:hAnsi="Verdana"/>
          <w:sz w:val="20"/>
        </w:rPr>
        <w:t>Supervision du déroulement de l’épreuve</w:t>
      </w:r>
    </w:p>
    <w:p w14:paraId="19476075" w14:textId="77777777" w:rsidR="0079475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</w:p>
    <w:p w14:paraId="624C256B" w14:textId="1A5BEB6C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</w:t>
      </w:r>
      <w:r w:rsidRPr="00652262">
        <w:rPr>
          <w:rFonts w:ascii="Verdana" w:hAnsi="Verdana" w:cs="Verdana"/>
          <w:sz w:val="20"/>
          <w:szCs w:val="20"/>
        </w:rPr>
        <w:t>uge-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 xml:space="preserve">rbitre 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>djoint</w:t>
      </w:r>
      <w:r w:rsidRPr="00652262">
        <w:rPr>
          <w:rFonts w:ascii="Verdana" w:hAnsi="Verdana" w:cs="Verdana"/>
          <w:sz w:val="20"/>
          <w:szCs w:val="20"/>
        </w:rPr>
        <w:tab/>
      </w:r>
      <w:r>
        <w:rPr>
          <w:rFonts w:ascii="Verdana" w:hAnsi="Verdana" w:cs="Verdana"/>
          <w:sz w:val="20"/>
          <w:szCs w:val="20"/>
        </w:rPr>
        <w:tab/>
        <w:t xml:space="preserve">    </w:t>
      </w:r>
      <w:r w:rsidRPr="00652262">
        <w:rPr>
          <w:rFonts w:ascii="Verdana" w:hAnsi="Verdana" w:cs="Verdana"/>
          <w:sz w:val="20"/>
          <w:szCs w:val="20"/>
        </w:rPr>
        <w:t>:</w:t>
      </w:r>
      <w:r>
        <w:rPr>
          <w:rFonts w:ascii="Verdana" w:hAnsi="Verdana" w:cs="Verdana"/>
          <w:sz w:val="20"/>
          <w:szCs w:val="20"/>
        </w:rPr>
        <w:t xml:space="preserve">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1E446D90" w14:textId="77777777" w:rsidR="0079475D" w:rsidRPr="00B9136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 w:rsidRPr="00B9136D">
        <w:rPr>
          <w:rFonts w:ascii="Verdana" w:hAnsi="Verdana"/>
          <w:sz w:val="20"/>
        </w:rPr>
        <w:t>Gestion de</w:t>
      </w:r>
      <w:r>
        <w:rPr>
          <w:rFonts w:ascii="Verdana" w:hAnsi="Verdana"/>
          <w:sz w:val="20"/>
        </w:rPr>
        <w:t>s</w:t>
      </w:r>
      <w:r w:rsidRPr="00B9136D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salles</w:t>
      </w:r>
      <w:r w:rsidRPr="00B9136D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1 et 2 en alternance par demi-journée</w:t>
      </w:r>
    </w:p>
    <w:p w14:paraId="422BF22C" w14:textId="77777777" w:rsidR="0079475D" w:rsidRPr="00B9136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</w:t>
      </w:r>
      <w:r w:rsidRPr="00B9136D">
        <w:rPr>
          <w:rFonts w:ascii="Verdana" w:hAnsi="Verdana"/>
          <w:sz w:val="20"/>
        </w:rPr>
        <w:t>estion des incidents</w:t>
      </w:r>
    </w:p>
    <w:p w14:paraId="2AF6590D" w14:textId="77777777" w:rsidR="0079475D" w:rsidRPr="00B9136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 w:rsidRPr="00B9136D">
        <w:rPr>
          <w:rFonts w:ascii="Verdana" w:hAnsi="Verdana"/>
          <w:sz w:val="20"/>
        </w:rPr>
        <w:t>Supervision du déroulement de l’épreuve</w:t>
      </w:r>
    </w:p>
    <w:p w14:paraId="47C3241C" w14:textId="77777777" w:rsidR="0079475D" w:rsidRPr="00B9136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</w:p>
    <w:p w14:paraId="244D1E97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</w:p>
    <w:p w14:paraId="3D9B4738" w14:textId="00D7E406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JA R</w:t>
      </w:r>
      <w:r w:rsidRPr="00652262">
        <w:rPr>
          <w:rFonts w:ascii="Verdana" w:hAnsi="Verdana" w:cs="Verdana"/>
          <w:sz w:val="20"/>
          <w:szCs w:val="20"/>
        </w:rPr>
        <w:t>esponsable de l’</w:t>
      </w:r>
      <w:r w:rsidRPr="00652262">
        <w:rPr>
          <w:rFonts w:ascii="Verdana" w:hAnsi="Verdana" w:cs="Verdana"/>
          <w:b/>
          <w:sz w:val="20"/>
          <w:szCs w:val="20"/>
        </w:rPr>
        <w:t>A</w:t>
      </w:r>
      <w:r w:rsidRPr="00652262">
        <w:rPr>
          <w:rFonts w:ascii="Verdana" w:hAnsi="Verdana" w:cs="Verdana"/>
          <w:sz w:val="20"/>
          <w:szCs w:val="20"/>
        </w:rPr>
        <w:t>rbitrage</w:t>
      </w:r>
      <w:r>
        <w:rPr>
          <w:rFonts w:ascii="Verdana" w:hAnsi="Verdana" w:cs="Verdana"/>
          <w:sz w:val="20"/>
          <w:szCs w:val="20"/>
        </w:rPr>
        <w:t xml:space="preserve"> </w:t>
      </w:r>
      <w:r w:rsidRPr="00652262">
        <w:rPr>
          <w:rFonts w:ascii="Verdana" w:hAnsi="Verdana" w:cs="Verdana"/>
          <w:sz w:val="20"/>
          <w:szCs w:val="20"/>
        </w:rPr>
        <w:t xml:space="preserve">: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09080A4F" w14:textId="77777777" w:rsidR="0079475D" w:rsidRDefault="0079475D" w:rsidP="0079475D">
      <w:pPr>
        <w:ind w:left="567"/>
        <w:rPr>
          <w:rFonts w:ascii="Verdana" w:hAnsi="Verdana"/>
          <w:sz w:val="20"/>
        </w:rPr>
      </w:pPr>
      <w:r w:rsidRPr="00B9136D">
        <w:rPr>
          <w:rFonts w:ascii="Verdana" w:hAnsi="Verdana"/>
          <w:sz w:val="20"/>
        </w:rPr>
        <w:t>Préparation des PTA selon les directives du JA</w:t>
      </w:r>
    </w:p>
    <w:p w14:paraId="14803FCF" w14:textId="77777777" w:rsidR="0079475D" w:rsidRDefault="0079475D" w:rsidP="0079475D">
      <w:pPr>
        <w:ind w:left="567"/>
        <w:rPr>
          <w:rFonts w:ascii="Verdana" w:hAnsi="Verdana"/>
          <w:sz w:val="20"/>
        </w:rPr>
      </w:pPr>
      <w:r w:rsidRPr="00EC1406">
        <w:rPr>
          <w:rFonts w:ascii="Verdana" w:hAnsi="Verdana"/>
          <w:sz w:val="20"/>
        </w:rPr>
        <w:t>Gestion des Arbitres</w:t>
      </w:r>
    </w:p>
    <w:p w14:paraId="171CAA24" w14:textId="77777777" w:rsidR="0079475D" w:rsidRDefault="0079475D" w:rsidP="0079475D">
      <w:pPr>
        <w:ind w:left="567"/>
        <w:rPr>
          <w:rFonts w:ascii="Verdana" w:hAnsi="Verdana"/>
          <w:sz w:val="20"/>
        </w:rPr>
      </w:pPr>
    </w:p>
    <w:p w14:paraId="41B7D48F" w14:textId="1D495035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  <w:r w:rsidRPr="00652262">
        <w:rPr>
          <w:rFonts w:ascii="Verdana" w:hAnsi="Verdana" w:cs="Verdana"/>
          <w:sz w:val="20"/>
          <w:szCs w:val="20"/>
        </w:rPr>
        <w:t xml:space="preserve">- </w:t>
      </w:r>
      <w:r w:rsidRPr="00652262">
        <w:rPr>
          <w:rFonts w:ascii="Verdana" w:hAnsi="Verdana" w:cs="Verdana"/>
          <w:b/>
          <w:sz w:val="20"/>
          <w:szCs w:val="20"/>
        </w:rPr>
        <w:t>JA R</w:t>
      </w:r>
      <w:r w:rsidRPr="00652262">
        <w:rPr>
          <w:rFonts w:ascii="Verdana" w:hAnsi="Verdana" w:cs="Verdana"/>
          <w:sz w:val="20"/>
          <w:szCs w:val="20"/>
        </w:rPr>
        <w:t xml:space="preserve">esponsable des </w:t>
      </w:r>
      <w:r>
        <w:rPr>
          <w:rFonts w:ascii="Verdana" w:hAnsi="Verdana" w:cs="Verdana"/>
          <w:b/>
          <w:sz w:val="20"/>
          <w:szCs w:val="20"/>
        </w:rPr>
        <w:t>É</w:t>
      </w:r>
      <w:r>
        <w:rPr>
          <w:rFonts w:ascii="Verdana" w:hAnsi="Verdana" w:cs="Verdana"/>
          <w:sz w:val="20"/>
          <w:szCs w:val="20"/>
        </w:rPr>
        <w:t xml:space="preserve">preuves : </w:t>
      </w:r>
      <w:r w:rsidRPr="00A7648C">
        <w:rPr>
          <w:rFonts w:ascii="Verdana" w:hAnsi="Verdana" w:cs="Verdana"/>
          <w:color w:val="FF0000"/>
          <w:sz w:val="20"/>
          <w:szCs w:val="20"/>
        </w:rPr>
        <w:t>nom et prénom</w:t>
      </w:r>
      <w:r w:rsidRPr="00A7648C">
        <w:rPr>
          <w:rFonts w:ascii="Verdana" w:hAnsi="Verdana" w:cs="Verdana"/>
          <w:color w:val="FF0000"/>
          <w:sz w:val="20"/>
          <w:szCs w:val="20"/>
        </w:rPr>
        <w:tab/>
      </w:r>
      <w:r w:rsidRPr="00A7648C">
        <w:rPr>
          <w:rFonts w:ascii="Verdana" w:hAnsi="Verdana" w:cs="Verdana"/>
          <w:color w:val="FF0000"/>
          <w:sz w:val="20"/>
          <w:szCs w:val="20"/>
        </w:rPr>
        <w:tab/>
        <w:t xml:space="preserve">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arb</w:t>
      </w:r>
      <w:proofErr w:type="spellEnd"/>
      <w:r w:rsidRPr="00A7648C">
        <w:rPr>
          <w:rFonts w:ascii="Verdana" w:hAnsi="Verdana" w:cs="Verdana"/>
          <w:color w:val="FF0000"/>
          <w:sz w:val="20"/>
          <w:szCs w:val="20"/>
        </w:rPr>
        <w:t xml:space="preserve">/grade </w:t>
      </w:r>
      <w:proofErr w:type="spellStart"/>
      <w:r w:rsidRPr="00A7648C">
        <w:rPr>
          <w:rFonts w:ascii="Verdana" w:hAnsi="Verdana" w:cs="Verdana"/>
          <w:color w:val="FF0000"/>
          <w:sz w:val="20"/>
          <w:szCs w:val="20"/>
        </w:rPr>
        <w:t>Ja</w:t>
      </w:r>
      <w:proofErr w:type="spellEnd"/>
    </w:p>
    <w:p w14:paraId="4462559B" w14:textId="77777777" w:rsidR="0079475D" w:rsidRPr="00EC1406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 w:rsidRPr="00EC1406">
        <w:rPr>
          <w:rFonts w:ascii="Verdana" w:hAnsi="Verdana"/>
          <w:sz w:val="20"/>
        </w:rPr>
        <w:t>Préparation de SPIDD et gestion informatique de l’épreuve</w:t>
      </w:r>
    </w:p>
    <w:p w14:paraId="0B7AE51E" w14:textId="77777777" w:rsidR="0079475D" w:rsidRDefault="0079475D" w:rsidP="0079475D">
      <w:pPr>
        <w:tabs>
          <w:tab w:val="left" w:pos="567"/>
          <w:tab w:val="left" w:pos="3969"/>
          <w:tab w:val="left" w:pos="6804"/>
        </w:tabs>
        <w:ind w:left="567"/>
        <w:rPr>
          <w:rFonts w:ascii="Verdana" w:hAnsi="Verdana"/>
          <w:sz w:val="20"/>
        </w:rPr>
      </w:pPr>
      <w:r>
        <w:rPr>
          <w:rFonts w:ascii="Verdana" w:hAnsi="Verdana" w:cs="Verdana"/>
          <w:sz w:val="20"/>
        </w:rPr>
        <w:t>Assistance dans les tirages au sort</w:t>
      </w:r>
    </w:p>
    <w:p w14:paraId="04B46028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16D9911C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33A0A9F4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</w:p>
    <w:p w14:paraId="35A4B3C2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</w:p>
    <w:p w14:paraId="0A90E336" w14:textId="77777777" w:rsidR="0079475D" w:rsidRDefault="0079475D" w:rsidP="0079475D">
      <w:pPr>
        <w:tabs>
          <w:tab w:val="left" w:pos="851"/>
        </w:tabs>
        <w:autoSpaceDE w:val="0"/>
        <w:autoSpaceDN w:val="0"/>
        <w:adjustRightInd w:val="0"/>
        <w:spacing w:line="240" w:lineRule="auto"/>
        <w:ind w:left="567"/>
        <w:rPr>
          <w:rFonts w:ascii="Verdana" w:hAnsi="Verdana" w:cs="Verdana"/>
          <w:sz w:val="20"/>
          <w:szCs w:val="20"/>
        </w:rPr>
      </w:pPr>
    </w:p>
    <w:p w14:paraId="736937E6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3F68A2">
        <w:rPr>
          <w:rFonts w:ascii="Verdana" w:hAnsi="Verdana" w:cs="Verdana"/>
          <w:b/>
          <w:sz w:val="20"/>
          <w:szCs w:val="20"/>
        </w:rPr>
        <w:t>Annexe 3 : Les joueurs et joueuses absents ou forfaits</w:t>
      </w:r>
    </w:p>
    <w:p w14:paraId="269275FB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5BC4E896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C1BAA7F" w14:textId="77777777" w:rsidR="0079475D" w:rsidRPr="00A16CB3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A7648C">
        <w:rPr>
          <w:color w:val="FF0000"/>
        </w:rPr>
        <w:t xml:space="preserve">Insérer le tableau </w:t>
      </w:r>
    </w:p>
    <w:p w14:paraId="3C68821C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105439F3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0A3FE796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50A423D5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482C5C">
        <w:rPr>
          <w:rFonts w:ascii="Verdana" w:hAnsi="Verdana" w:cs="Verdana"/>
          <w:b/>
          <w:sz w:val="20"/>
          <w:szCs w:val="20"/>
        </w:rPr>
        <w:t>Annexe 4 : Tableau des Tours</w:t>
      </w:r>
    </w:p>
    <w:p w14:paraId="43FF8103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3C0539BD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F84E5D9" w14:textId="77777777" w:rsidR="0079475D" w:rsidRPr="00A16CB3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A7648C">
        <w:rPr>
          <w:color w:val="FF0000"/>
        </w:rPr>
        <w:t xml:space="preserve">Insérer le tableau </w:t>
      </w:r>
    </w:p>
    <w:p w14:paraId="187275AC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7A191807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FBBCEDD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52FBB399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3F68A2">
        <w:rPr>
          <w:rFonts w:ascii="Verdana" w:hAnsi="Verdana" w:cs="Verdana"/>
          <w:b/>
          <w:sz w:val="20"/>
          <w:szCs w:val="20"/>
        </w:rPr>
        <w:t>Annexe 5 : Informations horaires</w:t>
      </w:r>
    </w:p>
    <w:p w14:paraId="1D25E115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513896B4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02FA5A73" w14:textId="77777777" w:rsidR="0079475D" w:rsidRPr="00A16CB3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A7648C">
        <w:rPr>
          <w:color w:val="FF0000"/>
        </w:rPr>
        <w:t xml:space="preserve">Insérer le tableau </w:t>
      </w:r>
    </w:p>
    <w:p w14:paraId="596CA632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3830C3C1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41D289B2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44F94F8D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3F68A2">
        <w:rPr>
          <w:rFonts w:ascii="Verdana" w:hAnsi="Verdana" w:cs="Verdana"/>
          <w:b/>
          <w:sz w:val="20"/>
          <w:szCs w:val="20"/>
        </w:rPr>
        <w:t>Annexe 6 : Horaire général</w:t>
      </w:r>
    </w:p>
    <w:p w14:paraId="2B6D9E8E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7686842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6B746811" w14:textId="77777777" w:rsidR="0079475D" w:rsidRPr="00A16CB3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A7648C">
        <w:rPr>
          <w:color w:val="FF0000"/>
        </w:rPr>
        <w:t xml:space="preserve">Insérer le tableau </w:t>
      </w:r>
    </w:p>
    <w:p w14:paraId="6BC947F0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3D9B475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71ECA020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1DC7F199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3F68A2">
        <w:rPr>
          <w:rFonts w:ascii="Verdana" w:hAnsi="Verdana" w:cs="Verdana"/>
          <w:b/>
          <w:sz w:val="20"/>
          <w:szCs w:val="20"/>
        </w:rPr>
        <w:t>Annexe 7 : Listes des arbitres</w:t>
      </w:r>
    </w:p>
    <w:p w14:paraId="1A8C4BBB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134213E9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6902965A" w14:textId="77777777" w:rsidR="0079475D" w:rsidRPr="00A16CB3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A7648C">
        <w:rPr>
          <w:color w:val="FF0000"/>
        </w:rPr>
        <w:t xml:space="preserve">Insérer le tableau </w:t>
      </w:r>
    </w:p>
    <w:p w14:paraId="234EEA31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57B1811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7E571BD7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6ED3F4DF" w14:textId="77777777" w:rsidR="0079475D" w:rsidRPr="003F68A2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3F68A2">
        <w:rPr>
          <w:rFonts w:ascii="Verdana" w:hAnsi="Verdana" w:cs="Verdana"/>
          <w:b/>
          <w:sz w:val="20"/>
          <w:szCs w:val="20"/>
        </w:rPr>
        <w:t xml:space="preserve">Annexe </w:t>
      </w:r>
      <w:r>
        <w:rPr>
          <w:rFonts w:ascii="Verdana" w:hAnsi="Verdana" w:cs="Verdana"/>
          <w:b/>
          <w:sz w:val="20"/>
          <w:szCs w:val="20"/>
        </w:rPr>
        <w:t>8</w:t>
      </w:r>
      <w:r w:rsidRPr="003F68A2">
        <w:rPr>
          <w:rFonts w:ascii="Verdana" w:hAnsi="Verdana" w:cs="Verdana"/>
          <w:b/>
          <w:sz w:val="20"/>
          <w:szCs w:val="20"/>
        </w:rPr>
        <w:t> : Liste des cartons</w:t>
      </w:r>
    </w:p>
    <w:p w14:paraId="54661342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6AFDBBBE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3185007" w14:textId="77777777" w:rsidR="0079475D" w:rsidRPr="00A16CB3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sz w:val="20"/>
          <w:szCs w:val="20"/>
        </w:rPr>
      </w:pPr>
      <w:r w:rsidRPr="00A7648C">
        <w:rPr>
          <w:color w:val="FF0000"/>
        </w:rPr>
        <w:t xml:space="preserve">Insérer le tableau </w:t>
      </w:r>
    </w:p>
    <w:p w14:paraId="76C2D483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2B5F99BB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0D99633E" w14:textId="77777777" w:rsidR="0079475D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5080FFDD" w14:textId="77777777" w:rsidR="0079475D" w:rsidRPr="00B50918" w:rsidRDefault="0079475D" w:rsidP="0079475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sz w:val="20"/>
          <w:szCs w:val="20"/>
        </w:rPr>
      </w:pPr>
    </w:p>
    <w:p w14:paraId="4A441EED" w14:textId="77777777" w:rsidR="00E232D2" w:rsidRPr="006A3A66" w:rsidRDefault="00E232D2" w:rsidP="006A3A66"/>
    <w:sectPr w:rsidR="00E232D2" w:rsidRPr="006A3A66" w:rsidSect="00A5655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737" w:bottom="1134" w:left="2268" w:header="709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92554" w14:textId="77777777" w:rsidR="002B7959" w:rsidRDefault="002B7959" w:rsidP="008D7C2B">
      <w:pPr>
        <w:spacing w:line="240" w:lineRule="auto"/>
      </w:pPr>
      <w:r>
        <w:separator/>
      </w:r>
    </w:p>
  </w:endnote>
  <w:endnote w:type="continuationSeparator" w:id="0">
    <w:p w14:paraId="1621FAAD" w14:textId="77777777" w:rsidR="002B7959" w:rsidRDefault="002B7959" w:rsidP="008D7C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n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2" w:type="dxa"/>
      <w:tblBorders>
        <w:top w:val="single" w:sz="4" w:space="0" w:color="7F7F7F"/>
      </w:tblBorders>
      <w:tblLook w:val="04A0" w:firstRow="1" w:lastRow="0" w:firstColumn="1" w:lastColumn="0" w:noHBand="0" w:noVBand="1"/>
    </w:tblPr>
    <w:tblGrid>
      <w:gridCol w:w="1180"/>
      <w:gridCol w:w="2222"/>
      <w:gridCol w:w="1134"/>
      <w:gridCol w:w="3936"/>
      <w:gridCol w:w="820"/>
    </w:tblGrid>
    <w:tr w:rsidR="006A3A66" w:rsidRPr="00E15BEC" w14:paraId="44EBCD13" w14:textId="77777777" w:rsidTr="00B15731">
      <w:tc>
        <w:tcPr>
          <w:tcW w:w="9292" w:type="dxa"/>
          <w:gridSpan w:val="5"/>
          <w:vAlign w:val="center"/>
        </w:tcPr>
        <w:p w14:paraId="5DACB014" w14:textId="42A07C2B" w:rsidR="006A3A66" w:rsidRPr="006D64D4" w:rsidRDefault="0079475D" w:rsidP="006A3A66">
          <w:pPr>
            <w:pStyle w:val="Pieddepage"/>
            <w:rPr>
              <w:i/>
              <w:color w:val="7F7F7F"/>
              <w:sz w:val="16"/>
              <w:szCs w:val="20"/>
            </w:rPr>
          </w:pPr>
          <w:r w:rsidRPr="00722F00">
            <w:rPr>
              <w:rFonts w:ascii="Arial" w:hAnsi="Arial" w:cs="Arial"/>
              <w:sz w:val="18"/>
              <w:szCs w:val="18"/>
            </w:rPr>
            <w:t xml:space="preserve">Rapport du JA – </w:t>
          </w:r>
          <w:r w:rsidRPr="00E55A87">
            <w:rPr>
              <w:rFonts w:ascii="Arial" w:hAnsi="Arial" w:cs="Arial"/>
              <w:color w:val="FF0000"/>
              <w:sz w:val="18"/>
              <w:szCs w:val="18"/>
            </w:rPr>
            <w:t>nom de la compétition – date (s)</w:t>
          </w:r>
        </w:p>
      </w:tc>
    </w:tr>
    <w:tr w:rsidR="00CF3587" w:rsidRPr="00E15BEC" w14:paraId="47301707" w14:textId="77777777" w:rsidTr="00B01315">
      <w:tc>
        <w:tcPr>
          <w:tcW w:w="1180" w:type="dxa"/>
          <w:vAlign w:val="center"/>
        </w:tcPr>
        <w:p w14:paraId="771F0552" w14:textId="77777777" w:rsidR="00CF3587" w:rsidRDefault="00CF3587" w:rsidP="006D64D4">
          <w:pPr>
            <w:pStyle w:val="Paragraphestandard"/>
            <w:jc w:val="center"/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</w:pPr>
          <w:r>
            <w:rPr>
              <w:rFonts w:ascii="Roboto Cn" w:hAnsi="Roboto Cn" w:cs="Roboto Cn"/>
              <w:noProof/>
              <w:color w:val="7F7F7F" w:themeColor="text1" w:themeTint="80"/>
              <w:sz w:val="14"/>
              <w:szCs w:val="14"/>
              <w:lang w:eastAsia="fr-FR"/>
            </w:rPr>
            <w:drawing>
              <wp:inline distT="0" distB="0" distL="0" distR="0" wp14:anchorId="01079457" wp14:editId="1AD285E1">
                <wp:extent cx="612191" cy="520065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FFT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440" cy="54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2" w:type="dxa"/>
          <w:vAlign w:val="center"/>
        </w:tcPr>
        <w:p w14:paraId="7C1C0FD3" w14:textId="77777777" w:rsidR="00CF3587" w:rsidRDefault="00CF3587" w:rsidP="006D64D4">
          <w:pPr>
            <w:pStyle w:val="Paragraphestandard"/>
            <w:jc w:val="center"/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</w:pPr>
          <w:r>
            <w:rPr>
              <w:noProof/>
              <w:lang w:eastAsia="fr-FR"/>
            </w:rPr>
            <w:drawing>
              <wp:inline distT="0" distB="0" distL="0" distR="0" wp14:anchorId="1966CC07" wp14:editId="17ADEBDE">
                <wp:extent cx="1085850" cy="481746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-Hz-Quadri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7916" cy="513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14:paraId="5B98075D" w14:textId="77777777" w:rsidR="00CF3587" w:rsidRPr="00267E13" w:rsidRDefault="00CF3587" w:rsidP="006D64D4">
          <w:pPr>
            <w:pStyle w:val="Paragraphestandard"/>
            <w:jc w:val="center"/>
            <w:rPr>
              <w:color w:val="7F7F7F"/>
              <w:sz w:val="20"/>
            </w:rPr>
          </w:pPr>
          <w:r>
            <w:rPr>
              <w:noProof/>
              <w:color w:val="7F7F7F"/>
              <w:sz w:val="20"/>
              <w:lang w:eastAsia="fr-FR"/>
            </w:rPr>
            <w:drawing>
              <wp:inline distT="0" distB="0" distL="0" distR="0" wp14:anchorId="063E7224" wp14:editId="24AD79AD">
                <wp:extent cx="411397" cy="527050"/>
                <wp:effectExtent l="0" t="0" r="8255" b="635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RJSCS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127" t="15418" r="23555" b="16274"/>
                        <a:stretch/>
                      </pic:blipFill>
                      <pic:spPr bwMode="auto">
                        <a:xfrm>
                          <a:off x="0" y="0"/>
                          <a:ext cx="437612" cy="560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6" w:type="dxa"/>
          <w:vAlign w:val="center"/>
        </w:tcPr>
        <w:p w14:paraId="725F6269" w14:textId="77777777" w:rsidR="00B01315" w:rsidRDefault="00B01315" w:rsidP="00B01315">
          <w:pPr>
            <w:pStyle w:val="Paragraphestandard"/>
            <w:ind w:left="720"/>
            <w:jc w:val="center"/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</w:pPr>
          <w:r w:rsidRPr="00B01315"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  <w:t>COMITÉDÉPARTEMENTAL DE TENNIS DE TABLE DES DEUX-SÈVRES</w:t>
          </w:r>
        </w:p>
        <w:p w14:paraId="504F3800" w14:textId="77777777" w:rsidR="00B01315" w:rsidRPr="00B01315" w:rsidRDefault="00B01315" w:rsidP="00B01315">
          <w:pPr>
            <w:pStyle w:val="Paragraphestandard"/>
            <w:ind w:left="720"/>
            <w:jc w:val="center"/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</w:pPr>
          <w:r w:rsidRPr="00B01315"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  <w:t>2 Rue Jean Giono</w:t>
          </w:r>
        </w:p>
        <w:p w14:paraId="0A243A89" w14:textId="77777777" w:rsidR="00B01315" w:rsidRPr="00B01315" w:rsidRDefault="00B01315" w:rsidP="00B01315">
          <w:pPr>
            <w:pStyle w:val="Paragraphestandard"/>
            <w:ind w:left="720"/>
            <w:jc w:val="center"/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</w:pPr>
          <w:r w:rsidRPr="00B01315"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  <w:t>79200 PARTHENAY</w:t>
          </w:r>
        </w:p>
        <w:p w14:paraId="2AE647C7" w14:textId="77777777" w:rsidR="00B01315" w:rsidRPr="00B01315" w:rsidRDefault="00B01315" w:rsidP="00B01315">
          <w:pPr>
            <w:pStyle w:val="Paragraphestandard"/>
            <w:ind w:left="720"/>
            <w:jc w:val="center"/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</w:pPr>
          <w:r w:rsidRPr="00B01315">
            <w:rPr>
              <w:rFonts w:ascii="Roboto Cn" w:hAnsi="Roboto Cn" w:cs="Roboto Cn"/>
              <w:color w:val="7F7F7F" w:themeColor="text1" w:themeTint="80"/>
              <w:sz w:val="14"/>
              <w:szCs w:val="14"/>
            </w:rPr>
            <w:t xml:space="preserve">Tél : 05.49.64.15.34 –  Email : </w:t>
          </w:r>
          <w:hyperlink r:id="rId4" w:tgtFrame="_blank" w:history="1">
            <w:r w:rsidRPr="00B01315">
              <w:rPr>
                <w:rStyle w:val="Lienhypertexte"/>
                <w:rFonts w:ascii="Roboto Cn" w:hAnsi="Roboto Cn" w:cs="Roboto Cn"/>
                <w:sz w:val="14"/>
                <w:szCs w:val="14"/>
              </w:rPr>
              <w:t>cd79-fftt@orange.fr</w:t>
            </w:r>
          </w:hyperlink>
        </w:p>
        <w:p w14:paraId="5F5C64FF" w14:textId="77777777" w:rsidR="00CF3587" w:rsidRPr="00267E13" w:rsidRDefault="00CF3587" w:rsidP="006D64D4">
          <w:pPr>
            <w:pStyle w:val="Paragraphestandard"/>
            <w:jc w:val="center"/>
            <w:rPr>
              <w:color w:val="7F7F7F"/>
              <w:sz w:val="20"/>
            </w:rPr>
          </w:pPr>
        </w:p>
      </w:tc>
      <w:tc>
        <w:tcPr>
          <w:tcW w:w="820" w:type="dxa"/>
          <w:vAlign w:val="center"/>
        </w:tcPr>
        <w:p w14:paraId="769B8451" w14:textId="45A26F9A" w:rsidR="00CF3587" w:rsidRPr="006D64D4" w:rsidRDefault="00CF3587" w:rsidP="006D64D4">
          <w:pPr>
            <w:pStyle w:val="Pieddepage"/>
            <w:jc w:val="center"/>
            <w:rPr>
              <w:i/>
              <w:color w:val="7F7F7F"/>
              <w:sz w:val="16"/>
              <w:szCs w:val="20"/>
            </w:rPr>
          </w:pPr>
          <w:r w:rsidRPr="006D64D4">
            <w:rPr>
              <w:i/>
              <w:color w:val="7F7F7F"/>
              <w:sz w:val="16"/>
              <w:szCs w:val="20"/>
            </w:rPr>
            <w:fldChar w:fldCharType="begin"/>
          </w:r>
          <w:r w:rsidRPr="006D64D4">
            <w:rPr>
              <w:i/>
              <w:color w:val="7F7F7F"/>
              <w:sz w:val="16"/>
              <w:szCs w:val="20"/>
            </w:rPr>
            <w:instrText xml:space="preserve"> PAGE   \* MERGEFORMAT </w:instrText>
          </w:r>
          <w:r w:rsidRPr="006D64D4">
            <w:rPr>
              <w:i/>
              <w:color w:val="7F7F7F"/>
              <w:sz w:val="16"/>
              <w:szCs w:val="20"/>
            </w:rPr>
            <w:fldChar w:fldCharType="separate"/>
          </w:r>
          <w:r w:rsidR="00CA27DE">
            <w:rPr>
              <w:i/>
              <w:noProof/>
              <w:color w:val="7F7F7F"/>
              <w:sz w:val="16"/>
              <w:szCs w:val="20"/>
            </w:rPr>
            <w:t>2</w:t>
          </w:r>
          <w:r w:rsidRPr="006D64D4">
            <w:rPr>
              <w:i/>
              <w:color w:val="7F7F7F"/>
              <w:sz w:val="16"/>
              <w:szCs w:val="20"/>
            </w:rPr>
            <w:fldChar w:fldCharType="end"/>
          </w:r>
          <w:r w:rsidRPr="006D64D4">
            <w:rPr>
              <w:i/>
              <w:color w:val="7F7F7F"/>
              <w:sz w:val="16"/>
              <w:szCs w:val="20"/>
            </w:rPr>
            <w:t xml:space="preserve"> / </w:t>
          </w:r>
          <w:r w:rsidRPr="006D64D4">
            <w:rPr>
              <w:sz w:val="16"/>
              <w:szCs w:val="20"/>
            </w:rPr>
            <w:fldChar w:fldCharType="begin"/>
          </w:r>
          <w:r w:rsidRPr="006D64D4">
            <w:rPr>
              <w:sz w:val="16"/>
              <w:szCs w:val="20"/>
            </w:rPr>
            <w:instrText xml:space="preserve"> SECTIONPAGES   \* MERGEFORMAT </w:instrText>
          </w:r>
          <w:r w:rsidRPr="006D64D4">
            <w:rPr>
              <w:sz w:val="16"/>
              <w:szCs w:val="20"/>
            </w:rPr>
            <w:fldChar w:fldCharType="separate"/>
          </w:r>
          <w:r w:rsidR="00CA27DE" w:rsidRPr="00CA27DE">
            <w:rPr>
              <w:i/>
              <w:noProof/>
              <w:color w:val="7F7F7F"/>
              <w:sz w:val="16"/>
              <w:szCs w:val="20"/>
            </w:rPr>
            <w:t>6</w:t>
          </w:r>
          <w:r w:rsidRPr="006D64D4">
            <w:rPr>
              <w:i/>
              <w:noProof/>
              <w:color w:val="7F7F7F"/>
              <w:sz w:val="16"/>
              <w:szCs w:val="20"/>
            </w:rPr>
            <w:fldChar w:fldCharType="end"/>
          </w:r>
        </w:p>
      </w:tc>
    </w:tr>
  </w:tbl>
  <w:p w14:paraId="1AF04E46" w14:textId="77777777" w:rsidR="00CF3587" w:rsidRPr="006D64D4" w:rsidRDefault="00CF3587">
    <w:pPr>
      <w:pStyle w:val="Pieddepage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7777"/>
      <w:gridCol w:w="1340"/>
    </w:tblGrid>
    <w:tr w:rsidR="00CF3587" w:rsidRPr="00C12543" w14:paraId="1BFA0F16" w14:textId="77777777" w:rsidTr="00AD764E">
      <w:tc>
        <w:tcPr>
          <w:tcW w:w="7931" w:type="dxa"/>
        </w:tcPr>
        <w:p w14:paraId="3EA3D34C" w14:textId="77777777" w:rsidR="00CF3587" w:rsidRPr="00026112" w:rsidRDefault="00CF3587" w:rsidP="000F0DF5">
          <w:pPr>
            <w:pStyle w:val="Pieddepage"/>
            <w:rPr>
              <w:rFonts w:cs="Tahoma"/>
              <w:b/>
              <w:color w:val="808080"/>
              <w:szCs w:val="16"/>
              <w:bdr w:val="single" w:sz="8" w:space="1" w:color="898989" w:frame="1"/>
              <w:shd w:val="clear" w:color="auto" w:fill="FFFFFF"/>
            </w:rPr>
          </w:pPr>
          <w:r w:rsidRPr="00026112">
            <w:rPr>
              <w:rStyle w:val="xdtextbox1"/>
              <w:rFonts w:cs="Tahoma"/>
              <w:b/>
              <w:color w:val="808080"/>
              <w:szCs w:val="16"/>
              <w:bdr w:val="none" w:sz="0" w:space="0" w:color="auto"/>
            </w:rPr>
            <w:t>Commission Sportive du xx/xx/</w:t>
          </w:r>
          <w:proofErr w:type="spellStart"/>
          <w:r w:rsidRPr="00026112">
            <w:rPr>
              <w:rStyle w:val="xdtextbox1"/>
              <w:rFonts w:cs="Tahoma"/>
              <w:b/>
              <w:color w:val="808080"/>
              <w:szCs w:val="16"/>
              <w:bdr w:val="none" w:sz="0" w:space="0" w:color="auto"/>
            </w:rPr>
            <w:t>xxxx</w:t>
          </w:r>
          <w:proofErr w:type="spellEnd"/>
          <w:r w:rsidRPr="00026112">
            <w:rPr>
              <w:rStyle w:val="xdtextbox1"/>
              <w:rFonts w:cs="Tahoma"/>
              <w:b/>
              <w:color w:val="808080"/>
              <w:szCs w:val="16"/>
              <w:bdr w:val="none" w:sz="0" w:space="0" w:color="auto"/>
            </w:rPr>
            <w:t xml:space="preserve">. Analyse de la </w:t>
          </w:r>
          <w:proofErr w:type="spellStart"/>
          <w:r w:rsidRPr="00026112">
            <w:rPr>
              <w:rStyle w:val="xdtextbox1"/>
              <w:rFonts w:cs="Tahoma"/>
              <w:b/>
              <w:color w:val="808080"/>
              <w:szCs w:val="16"/>
              <w:bdr w:val="none" w:sz="0" w:space="0" w:color="auto"/>
            </w:rPr>
            <w:t>JxxPx</w:t>
          </w:r>
          <w:proofErr w:type="spellEnd"/>
          <w:r w:rsidRPr="00026112">
            <w:rPr>
              <w:rStyle w:val="xdtextbox1"/>
              <w:rFonts w:cs="Tahoma"/>
              <w:b/>
              <w:color w:val="808080"/>
              <w:szCs w:val="16"/>
              <w:bdr w:val="none" w:sz="0" w:space="0" w:color="auto"/>
            </w:rPr>
            <w:t xml:space="preserve">, </w:t>
          </w:r>
          <w:proofErr w:type="spellStart"/>
          <w:r w:rsidRPr="00026112">
            <w:rPr>
              <w:rStyle w:val="xdtextbox1"/>
              <w:rFonts w:cs="Tahoma"/>
              <w:b/>
              <w:color w:val="808080"/>
              <w:szCs w:val="16"/>
              <w:bdr w:val="none" w:sz="0" w:space="0" w:color="auto"/>
            </w:rPr>
            <w:t>JxxPx</w:t>
          </w:r>
          <w:proofErr w:type="spellEnd"/>
        </w:p>
      </w:tc>
      <w:tc>
        <w:tcPr>
          <w:tcW w:w="1356" w:type="dxa"/>
        </w:tcPr>
        <w:p w14:paraId="2DEDEF17" w14:textId="77777777" w:rsidR="00CF3587" w:rsidRPr="00026112" w:rsidRDefault="00CF3587" w:rsidP="000F0DF5">
          <w:pPr>
            <w:pStyle w:val="Pieddepage"/>
            <w:jc w:val="right"/>
            <w:rPr>
              <w:b/>
              <w:color w:val="808080"/>
            </w:rPr>
          </w:pPr>
          <w:r w:rsidRPr="00026112">
            <w:rPr>
              <w:b/>
              <w:color w:val="808080"/>
            </w:rPr>
            <w:t xml:space="preserve">Page </w:t>
          </w:r>
          <w:r w:rsidRPr="00026112">
            <w:rPr>
              <w:b/>
              <w:color w:val="808080"/>
            </w:rPr>
            <w:fldChar w:fldCharType="begin"/>
          </w:r>
          <w:r w:rsidRPr="00026112">
            <w:rPr>
              <w:b/>
              <w:color w:val="808080"/>
            </w:rPr>
            <w:instrText xml:space="preserve"> PAGE   \* MERGEFORMAT </w:instrText>
          </w:r>
          <w:r w:rsidRPr="00026112">
            <w:rPr>
              <w:b/>
              <w:color w:val="808080"/>
            </w:rPr>
            <w:fldChar w:fldCharType="separate"/>
          </w:r>
          <w:r w:rsidR="00947147">
            <w:rPr>
              <w:b/>
              <w:noProof/>
              <w:color w:val="808080"/>
            </w:rPr>
            <w:t>6</w:t>
          </w:r>
          <w:r w:rsidRPr="00026112">
            <w:rPr>
              <w:b/>
              <w:color w:val="808080"/>
            </w:rPr>
            <w:fldChar w:fldCharType="end"/>
          </w:r>
          <w:r w:rsidRPr="00026112">
            <w:rPr>
              <w:b/>
              <w:color w:val="808080"/>
            </w:rPr>
            <w:t xml:space="preserve"> / </w:t>
          </w:r>
          <w:r w:rsidRPr="00026112">
            <w:fldChar w:fldCharType="begin"/>
          </w:r>
          <w:r>
            <w:instrText xml:space="preserve"> SECTIONPAGES   \* MERGEFORMAT </w:instrText>
          </w:r>
          <w:r w:rsidRPr="00026112">
            <w:fldChar w:fldCharType="separate"/>
          </w:r>
          <w:r w:rsidR="00947147" w:rsidRPr="00947147">
            <w:rPr>
              <w:b/>
              <w:noProof/>
              <w:color w:val="808080"/>
            </w:rPr>
            <w:t>6</w:t>
          </w:r>
          <w:r w:rsidRPr="00026112">
            <w:rPr>
              <w:b/>
              <w:noProof/>
              <w:color w:val="808080"/>
            </w:rPr>
            <w:fldChar w:fldCharType="end"/>
          </w:r>
        </w:p>
      </w:tc>
    </w:tr>
  </w:tbl>
  <w:p w14:paraId="63218EA4" w14:textId="77777777" w:rsidR="00CF3587" w:rsidRDefault="00CF3587" w:rsidP="00AD764E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91138" w14:textId="77777777" w:rsidR="002B7959" w:rsidRDefault="002B7959" w:rsidP="008D7C2B">
      <w:pPr>
        <w:spacing w:line="240" w:lineRule="auto"/>
      </w:pPr>
      <w:r>
        <w:separator/>
      </w:r>
    </w:p>
  </w:footnote>
  <w:footnote w:type="continuationSeparator" w:id="0">
    <w:p w14:paraId="2021FCEE" w14:textId="77777777" w:rsidR="002B7959" w:rsidRDefault="002B7959" w:rsidP="008D7C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8901"/>
    </w:tblGrid>
    <w:tr w:rsidR="00CF3587" w14:paraId="63502FA2" w14:textId="77777777" w:rsidTr="00C765A2">
      <w:tc>
        <w:tcPr>
          <w:tcW w:w="8901" w:type="dxa"/>
          <w:shd w:val="clear" w:color="auto" w:fill="auto"/>
        </w:tcPr>
        <w:p w14:paraId="4687D055" w14:textId="77777777" w:rsidR="00CF3587" w:rsidRDefault="00784B41" w:rsidP="00026112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3840042F" wp14:editId="240A47D1">
                <wp:extent cx="933450" cy="724997"/>
                <wp:effectExtent l="0" t="0" r="0" b="0"/>
                <wp:docPr id="618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8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242" cy="734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F358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2552EB" wp14:editId="65EAF00A">
                    <wp:simplePos x="0" y="0"/>
                    <wp:positionH relativeFrom="column">
                      <wp:posOffset>-1539240</wp:posOffset>
                    </wp:positionH>
                    <wp:positionV relativeFrom="paragraph">
                      <wp:posOffset>-450215</wp:posOffset>
                    </wp:positionV>
                    <wp:extent cx="1174115" cy="10696575"/>
                    <wp:effectExtent l="3810" t="0" r="3175" b="2540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74115" cy="10696575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0AB21F" w14:textId="408D97CA" w:rsidR="00CF3587" w:rsidRPr="00AD764E" w:rsidRDefault="00CF3587" w:rsidP="00E15BEC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808080"/>
                                    <w:spacing w:val="160"/>
                                    <w:sz w:val="128"/>
                                    <w:szCs w:val="128"/>
                                  </w:rPr>
                                </w:pPr>
                                <w:r w:rsidRPr="00AD764E">
                                  <w:rPr>
                                    <w:b/>
                                    <w:color w:val="808080"/>
                                    <w:spacing w:val="160"/>
                                    <w:sz w:val="128"/>
                                    <w:szCs w:val="128"/>
                                  </w:rPr>
                                  <w:t xml:space="preserve">Commission </w:t>
                                </w:r>
                                <w:r w:rsidR="0016083A">
                                  <w:rPr>
                                    <w:b/>
                                    <w:color w:val="808080"/>
                                    <w:spacing w:val="160"/>
                                    <w:sz w:val="128"/>
                                    <w:szCs w:val="128"/>
                                  </w:rPr>
                                  <w:t>Arbitrage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121.2pt;margin-top:-35.45pt;width:92.45pt;height:84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" fillcolor="#f2f2f2" stroked="f">
                    <v:textbox style="layout-flow:vertical;mso-layout-flow-alt:bottom-to-top">
                      <w:txbxContent>
                        <w:p w14:paraId="050AB21F" w14:textId="408D97CA" w:rsidR="00CF3587" w:rsidRPr="00AD764E" w:rsidRDefault="00CF3587" w:rsidP="00E15BEC">
                          <w:pPr>
                            <w:spacing w:line="240" w:lineRule="auto"/>
                            <w:jc w:val="center"/>
                            <w:rPr>
                              <w:b/>
                              <w:color w:val="808080"/>
                              <w:spacing w:val="160"/>
                              <w:sz w:val="128"/>
                              <w:szCs w:val="128"/>
                            </w:rPr>
                          </w:pPr>
                          <w:r w:rsidRPr="00AD764E">
                            <w:rPr>
                              <w:b/>
                              <w:color w:val="808080"/>
                              <w:spacing w:val="160"/>
                              <w:sz w:val="128"/>
                              <w:szCs w:val="128"/>
                            </w:rPr>
                            <w:t xml:space="preserve">Commission </w:t>
                          </w:r>
                          <w:r w:rsidR="0016083A">
                            <w:rPr>
                              <w:b/>
                              <w:color w:val="808080"/>
                              <w:spacing w:val="160"/>
                              <w:sz w:val="128"/>
                              <w:szCs w:val="128"/>
                            </w:rPr>
                            <w:t>Arbitrage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16404321" w14:textId="77777777" w:rsidR="00CF3587" w:rsidRPr="00AD764E" w:rsidRDefault="00CF3587" w:rsidP="00026112">
    <w:pPr>
      <w:pStyle w:val="En-tte"/>
      <w:rPr>
        <w:rFonts w:ascii="Arial" w:hAnsi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A6204" w14:textId="77777777" w:rsidR="00CF3587" w:rsidRDefault="00CF3587" w:rsidP="008D7C2B">
    <w:pPr>
      <w:pStyle w:val="En-tt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21B296" wp14:editId="5DCCE052">
              <wp:simplePos x="0" y="0"/>
              <wp:positionH relativeFrom="column">
                <wp:posOffset>-1539240</wp:posOffset>
              </wp:positionH>
              <wp:positionV relativeFrom="paragraph">
                <wp:posOffset>-450215</wp:posOffset>
              </wp:positionV>
              <wp:extent cx="1174115" cy="10696575"/>
              <wp:effectExtent l="3810" t="0" r="3175" b="254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069657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E0191" w14:textId="77777777" w:rsidR="00CF3587" w:rsidRPr="00AD764E" w:rsidRDefault="00CF3587" w:rsidP="00AD764E">
                          <w:pPr>
                            <w:spacing w:line="240" w:lineRule="auto"/>
                            <w:jc w:val="center"/>
                            <w:rPr>
                              <w:b/>
                              <w:color w:val="808080"/>
                              <w:spacing w:val="160"/>
                              <w:sz w:val="128"/>
                              <w:szCs w:val="128"/>
                            </w:rPr>
                          </w:pPr>
                          <w:r w:rsidRPr="00AD764E">
                            <w:rPr>
                              <w:b/>
                              <w:color w:val="808080"/>
                              <w:spacing w:val="160"/>
                              <w:sz w:val="128"/>
                              <w:szCs w:val="128"/>
                            </w:rPr>
                            <w:t>Commission Sportive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121.2pt;margin-top:-35.45pt;width:92.45pt;height:84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" fillcolor="#ffc000" stroked="f">
              <v:textbox style="layout-flow:vertical;mso-layout-flow-alt:bottom-to-top">
                <w:txbxContent>
                  <w:p w14:paraId="2C0E0191" w14:textId="77777777" w:rsidR="00CF3587" w:rsidRPr="00AD764E" w:rsidRDefault="00CF3587" w:rsidP="00AD764E">
                    <w:pPr>
                      <w:spacing w:line="240" w:lineRule="auto"/>
                      <w:jc w:val="center"/>
                      <w:rPr>
                        <w:b/>
                        <w:color w:val="808080"/>
                        <w:spacing w:val="160"/>
                        <w:sz w:val="128"/>
                        <w:szCs w:val="128"/>
                      </w:rPr>
                    </w:pPr>
                    <w:r w:rsidRPr="00AD764E">
                      <w:rPr>
                        <w:b/>
                        <w:color w:val="808080"/>
                        <w:spacing w:val="160"/>
                        <w:sz w:val="128"/>
                        <w:szCs w:val="128"/>
                      </w:rPr>
                      <w:t>Commission Sportive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inline distT="0" distB="0" distL="0" distR="0" wp14:anchorId="17C69859" wp14:editId="38CF555D">
          <wp:extent cx="1943100" cy="781050"/>
          <wp:effectExtent l="0" t="0" r="0" b="0"/>
          <wp:docPr id="2" name="imag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FEF564" w14:textId="77777777" w:rsidR="00CF3587" w:rsidRDefault="00CF3587" w:rsidP="008D7C2B">
    <w:pPr>
      <w:pStyle w:val="En-tte"/>
      <w:jc w:val="center"/>
      <w:rPr>
        <w:rFonts w:ascii="Arial Black" w:hAnsi="Arial Black"/>
        <w:b/>
        <w:sz w:val="28"/>
      </w:rPr>
    </w:pPr>
    <w:r>
      <w:rPr>
        <w:rFonts w:ascii="Arial Black" w:hAnsi="Arial Black"/>
        <w:b/>
        <w:sz w:val="28"/>
      </w:rPr>
      <w:t>LIGUE D’AQUITAINE DE TENNIS DE TABLE</w:t>
    </w:r>
  </w:p>
  <w:p w14:paraId="4A18D12C" w14:textId="77777777" w:rsidR="00CF3587" w:rsidRDefault="00CF3587" w:rsidP="00AD764E">
    <w:pPr>
      <w:pStyle w:val="En-tte"/>
      <w:jc w:val="center"/>
      <w:rPr>
        <w:rFonts w:ascii="Arial" w:hAnsi="Arial"/>
      </w:rPr>
    </w:pPr>
    <w:r>
      <w:rPr>
        <w:rFonts w:ascii="Arial" w:hAnsi="Arial"/>
      </w:rPr>
      <w:t>Dordogne - Gironde - Landes - Lot &amp; Garonne - Pyrénées Atlantiques</w:t>
    </w:r>
  </w:p>
  <w:p w14:paraId="351D68A4" w14:textId="77777777" w:rsidR="00CF3587" w:rsidRDefault="00CF3587" w:rsidP="00AD764E">
    <w:pPr>
      <w:pStyle w:val="En-tte"/>
      <w:jc w:val="center"/>
      <w:rPr>
        <w:rFonts w:ascii="Arial" w:hAnsi="Arial"/>
      </w:rPr>
    </w:pPr>
  </w:p>
  <w:p w14:paraId="44442562" w14:textId="77777777" w:rsidR="00CF3587" w:rsidRDefault="00CF3587" w:rsidP="00AD764E">
    <w:pPr>
      <w:pStyle w:val="En-tte"/>
      <w:jc w:val="center"/>
      <w:rPr>
        <w:rFonts w:ascii="Arial" w:hAnsi="Arial"/>
      </w:rPr>
    </w:pPr>
  </w:p>
  <w:p w14:paraId="055AF739" w14:textId="77777777" w:rsidR="00CF3587" w:rsidRPr="00AD764E" w:rsidRDefault="00CF3587" w:rsidP="00AD764E">
    <w:pPr>
      <w:pStyle w:val="En-tte"/>
      <w:jc w:val="center"/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F085FF3"/>
    <w:multiLevelType w:val="hybridMultilevel"/>
    <w:tmpl w:val="8A3EEB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1DAC"/>
    <w:multiLevelType w:val="hybridMultilevel"/>
    <w:tmpl w:val="F57417EC"/>
    <w:lvl w:ilvl="0" w:tplc="FD3218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B153C2"/>
    <w:multiLevelType w:val="multilevel"/>
    <w:tmpl w:val="0360E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80C71"/>
    <w:multiLevelType w:val="hybridMultilevel"/>
    <w:tmpl w:val="102AA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52EF6"/>
    <w:multiLevelType w:val="multilevel"/>
    <w:tmpl w:val="8B4EA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BE04DF"/>
    <w:multiLevelType w:val="multilevel"/>
    <w:tmpl w:val="F738C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AA657D"/>
    <w:multiLevelType w:val="hybridMultilevel"/>
    <w:tmpl w:val="89307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254DC"/>
    <w:multiLevelType w:val="hybridMultilevel"/>
    <w:tmpl w:val="732E04E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96D018B"/>
    <w:multiLevelType w:val="hybridMultilevel"/>
    <w:tmpl w:val="9BCA3C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D915FB"/>
    <w:multiLevelType w:val="hybridMultilevel"/>
    <w:tmpl w:val="A5B0CDD6"/>
    <w:lvl w:ilvl="0" w:tplc="8AC412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12327C"/>
    <w:multiLevelType w:val="hybridMultilevel"/>
    <w:tmpl w:val="FDCAD884"/>
    <w:lvl w:ilvl="0" w:tplc="A9C694C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C54EC3"/>
    <w:multiLevelType w:val="hybridMultilevel"/>
    <w:tmpl w:val="C540A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D6201B"/>
    <w:multiLevelType w:val="hybridMultilevel"/>
    <w:tmpl w:val="F198F7DA"/>
    <w:lvl w:ilvl="0" w:tplc="A0904824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2174D"/>
    <w:multiLevelType w:val="hybridMultilevel"/>
    <w:tmpl w:val="85B01C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A74FE7"/>
    <w:multiLevelType w:val="hybridMultilevel"/>
    <w:tmpl w:val="DFF41566"/>
    <w:lvl w:ilvl="0" w:tplc="A9C694C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12"/>
  </w:num>
  <w:num w:numId="5">
    <w:abstractNumId w:val="15"/>
  </w:num>
  <w:num w:numId="6">
    <w:abstractNumId w:val="11"/>
  </w:num>
  <w:num w:numId="7">
    <w:abstractNumId w:val="9"/>
  </w:num>
  <w:num w:numId="8">
    <w:abstractNumId w:val="4"/>
  </w:num>
  <w:num w:numId="9">
    <w:abstractNumId w:val="7"/>
  </w:num>
  <w:num w:numId="10">
    <w:abstractNumId w:val="14"/>
  </w:num>
  <w:num w:numId="11">
    <w:abstractNumId w:val="1"/>
  </w:num>
  <w:num w:numId="12">
    <w:abstractNumId w:val="6"/>
  </w:num>
  <w:num w:numId="13">
    <w:abstractNumId w:val="5"/>
  </w:num>
  <w:num w:numId="14">
    <w:abstractNumId w:val="3"/>
  </w:num>
  <w:num w:numId="15">
    <w:abstractNumId w:val="7"/>
  </w:num>
  <w:num w:numId="16">
    <w:abstractNumId w:val="1"/>
  </w:num>
  <w:num w:numId="17">
    <w:abstractNumId w:val="13"/>
  </w:num>
  <w:num w:numId="18">
    <w:abstractNumId w:val="0"/>
    <w:lvlOverride w:ilvl="0">
      <w:lvl w:ilvl="0">
        <w:start w:val="11"/>
        <w:numFmt w:val="bullet"/>
        <w:lvlText w:val="-"/>
        <w:legacy w:legacy="1" w:legacySpace="0" w:legacyIndent="360"/>
        <w:lvlJc w:val="left"/>
        <w:pPr>
          <w:ind w:left="644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C5F"/>
    <w:rsid w:val="00002224"/>
    <w:rsid w:val="00003514"/>
    <w:rsid w:val="000160C4"/>
    <w:rsid w:val="00022EAA"/>
    <w:rsid w:val="00026112"/>
    <w:rsid w:val="0003166D"/>
    <w:rsid w:val="00031FC9"/>
    <w:rsid w:val="0003652C"/>
    <w:rsid w:val="00037A5B"/>
    <w:rsid w:val="0004602D"/>
    <w:rsid w:val="000617B7"/>
    <w:rsid w:val="00063799"/>
    <w:rsid w:val="00070BA5"/>
    <w:rsid w:val="000733BF"/>
    <w:rsid w:val="000775C3"/>
    <w:rsid w:val="000835D0"/>
    <w:rsid w:val="000923B1"/>
    <w:rsid w:val="000A7015"/>
    <w:rsid w:val="000B1EFE"/>
    <w:rsid w:val="000B3CAD"/>
    <w:rsid w:val="000B740D"/>
    <w:rsid w:val="000C17B1"/>
    <w:rsid w:val="000C25DC"/>
    <w:rsid w:val="000C26DB"/>
    <w:rsid w:val="000C2812"/>
    <w:rsid w:val="000C3FD9"/>
    <w:rsid w:val="000C7782"/>
    <w:rsid w:val="000D2555"/>
    <w:rsid w:val="000D3421"/>
    <w:rsid w:val="000E0AFD"/>
    <w:rsid w:val="000E21CA"/>
    <w:rsid w:val="000E6220"/>
    <w:rsid w:val="000F0DF5"/>
    <w:rsid w:val="000F3A37"/>
    <w:rsid w:val="0010055D"/>
    <w:rsid w:val="00101858"/>
    <w:rsid w:val="00104908"/>
    <w:rsid w:val="00105A52"/>
    <w:rsid w:val="00112833"/>
    <w:rsid w:val="001262E7"/>
    <w:rsid w:val="00126D14"/>
    <w:rsid w:val="00127466"/>
    <w:rsid w:val="001348F4"/>
    <w:rsid w:val="00145BB9"/>
    <w:rsid w:val="001574F9"/>
    <w:rsid w:val="0016083A"/>
    <w:rsid w:val="00163741"/>
    <w:rsid w:val="00164F8D"/>
    <w:rsid w:val="0016731B"/>
    <w:rsid w:val="001673A6"/>
    <w:rsid w:val="001705D1"/>
    <w:rsid w:val="00170DF2"/>
    <w:rsid w:val="00175498"/>
    <w:rsid w:val="001765E2"/>
    <w:rsid w:val="00177DBA"/>
    <w:rsid w:val="001812D7"/>
    <w:rsid w:val="00181A6E"/>
    <w:rsid w:val="00194353"/>
    <w:rsid w:val="00195D25"/>
    <w:rsid w:val="001A050A"/>
    <w:rsid w:val="001A2A47"/>
    <w:rsid w:val="001A3F77"/>
    <w:rsid w:val="001A59DC"/>
    <w:rsid w:val="001B0C90"/>
    <w:rsid w:val="001B4090"/>
    <w:rsid w:val="001B7ED4"/>
    <w:rsid w:val="001C3357"/>
    <w:rsid w:val="001D0844"/>
    <w:rsid w:val="001E2F8C"/>
    <w:rsid w:val="001E33AA"/>
    <w:rsid w:val="001E6310"/>
    <w:rsid w:val="0020131C"/>
    <w:rsid w:val="002055D3"/>
    <w:rsid w:val="00206018"/>
    <w:rsid w:val="00207FA7"/>
    <w:rsid w:val="00210191"/>
    <w:rsid w:val="00226DFE"/>
    <w:rsid w:val="00231E61"/>
    <w:rsid w:val="00231E81"/>
    <w:rsid w:val="00234B88"/>
    <w:rsid w:val="00252D47"/>
    <w:rsid w:val="00252E12"/>
    <w:rsid w:val="0025752F"/>
    <w:rsid w:val="002577C1"/>
    <w:rsid w:val="00262F4F"/>
    <w:rsid w:val="00267E13"/>
    <w:rsid w:val="00270AB1"/>
    <w:rsid w:val="00281269"/>
    <w:rsid w:val="002835B3"/>
    <w:rsid w:val="00284F5E"/>
    <w:rsid w:val="002926CB"/>
    <w:rsid w:val="0029513B"/>
    <w:rsid w:val="002A3116"/>
    <w:rsid w:val="002A656F"/>
    <w:rsid w:val="002B42D2"/>
    <w:rsid w:val="002B529C"/>
    <w:rsid w:val="002B7959"/>
    <w:rsid w:val="002C1C37"/>
    <w:rsid w:val="002C3800"/>
    <w:rsid w:val="002C42A7"/>
    <w:rsid w:val="002C6917"/>
    <w:rsid w:val="002D567A"/>
    <w:rsid w:val="002E3563"/>
    <w:rsid w:val="002F6DA5"/>
    <w:rsid w:val="003072E3"/>
    <w:rsid w:val="00311DE2"/>
    <w:rsid w:val="00313346"/>
    <w:rsid w:val="003154DC"/>
    <w:rsid w:val="00320071"/>
    <w:rsid w:val="00324374"/>
    <w:rsid w:val="00324855"/>
    <w:rsid w:val="003256BB"/>
    <w:rsid w:val="00330DE9"/>
    <w:rsid w:val="00341E49"/>
    <w:rsid w:val="00342596"/>
    <w:rsid w:val="00345F11"/>
    <w:rsid w:val="003472E2"/>
    <w:rsid w:val="003539F0"/>
    <w:rsid w:val="003601B5"/>
    <w:rsid w:val="00361DAE"/>
    <w:rsid w:val="003709DB"/>
    <w:rsid w:val="00374F3D"/>
    <w:rsid w:val="00384C49"/>
    <w:rsid w:val="00386A30"/>
    <w:rsid w:val="003A2403"/>
    <w:rsid w:val="003A325B"/>
    <w:rsid w:val="003A79EE"/>
    <w:rsid w:val="003C110A"/>
    <w:rsid w:val="003C35F5"/>
    <w:rsid w:val="003C441A"/>
    <w:rsid w:val="003C4B28"/>
    <w:rsid w:val="003D5C18"/>
    <w:rsid w:val="003D7795"/>
    <w:rsid w:val="003E746E"/>
    <w:rsid w:val="003F6215"/>
    <w:rsid w:val="0040678F"/>
    <w:rsid w:val="00406EED"/>
    <w:rsid w:val="00412C5F"/>
    <w:rsid w:val="004176BA"/>
    <w:rsid w:val="004179F8"/>
    <w:rsid w:val="0042389C"/>
    <w:rsid w:val="00427DFF"/>
    <w:rsid w:val="00435759"/>
    <w:rsid w:val="00441FA3"/>
    <w:rsid w:val="00444B2D"/>
    <w:rsid w:val="004552DD"/>
    <w:rsid w:val="00457214"/>
    <w:rsid w:val="00461B4E"/>
    <w:rsid w:val="00462895"/>
    <w:rsid w:val="00466051"/>
    <w:rsid w:val="004714D7"/>
    <w:rsid w:val="00482B97"/>
    <w:rsid w:val="00484E3E"/>
    <w:rsid w:val="004858F5"/>
    <w:rsid w:val="00487A4D"/>
    <w:rsid w:val="00487C5F"/>
    <w:rsid w:val="00496376"/>
    <w:rsid w:val="004A0889"/>
    <w:rsid w:val="004A29EE"/>
    <w:rsid w:val="004A2FED"/>
    <w:rsid w:val="004A4F3B"/>
    <w:rsid w:val="004A528F"/>
    <w:rsid w:val="004A7BBE"/>
    <w:rsid w:val="004B0E00"/>
    <w:rsid w:val="004B1CD0"/>
    <w:rsid w:val="004B3D35"/>
    <w:rsid w:val="004B46FE"/>
    <w:rsid w:val="004B523F"/>
    <w:rsid w:val="004B7BEC"/>
    <w:rsid w:val="004C4AB4"/>
    <w:rsid w:val="004D4793"/>
    <w:rsid w:val="004D5CA8"/>
    <w:rsid w:val="004E0908"/>
    <w:rsid w:val="004E4EF8"/>
    <w:rsid w:val="00504CB0"/>
    <w:rsid w:val="005053A2"/>
    <w:rsid w:val="00516DB0"/>
    <w:rsid w:val="00530474"/>
    <w:rsid w:val="0053192F"/>
    <w:rsid w:val="00533156"/>
    <w:rsid w:val="0053373D"/>
    <w:rsid w:val="00533E2C"/>
    <w:rsid w:val="00542DE5"/>
    <w:rsid w:val="00550CB9"/>
    <w:rsid w:val="00555C98"/>
    <w:rsid w:val="00561054"/>
    <w:rsid w:val="00561A84"/>
    <w:rsid w:val="00567EDB"/>
    <w:rsid w:val="005743FB"/>
    <w:rsid w:val="00576D17"/>
    <w:rsid w:val="005920AA"/>
    <w:rsid w:val="0059463C"/>
    <w:rsid w:val="00596E1B"/>
    <w:rsid w:val="005A04BF"/>
    <w:rsid w:val="005A55EE"/>
    <w:rsid w:val="005A6609"/>
    <w:rsid w:val="005B1870"/>
    <w:rsid w:val="005B3581"/>
    <w:rsid w:val="005B62FF"/>
    <w:rsid w:val="005B77BA"/>
    <w:rsid w:val="005B7C22"/>
    <w:rsid w:val="005C21A8"/>
    <w:rsid w:val="005C3621"/>
    <w:rsid w:val="005C4AC7"/>
    <w:rsid w:val="005D1D45"/>
    <w:rsid w:val="005E188E"/>
    <w:rsid w:val="0060571F"/>
    <w:rsid w:val="006202E9"/>
    <w:rsid w:val="00630C02"/>
    <w:rsid w:val="006318C9"/>
    <w:rsid w:val="00633BB9"/>
    <w:rsid w:val="0064634F"/>
    <w:rsid w:val="006530FE"/>
    <w:rsid w:val="00655DDD"/>
    <w:rsid w:val="0066601F"/>
    <w:rsid w:val="00673407"/>
    <w:rsid w:val="00676574"/>
    <w:rsid w:val="00680EDD"/>
    <w:rsid w:val="00686007"/>
    <w:rsid w:val="00697B13"/>
    <w:rsid w:val="006A3A66"/>
    <w:rsid w:val="006A4488"/>
    <w:rsid w:val="006A7A3B"/>
    <w:rsid w:val="006C0097"/>
    <w:rsid w:val="006C53F5"/>
    <w:rsid w:val="006C6A14"/>
    <w:rsid w:val="006D10CA"/>
    <w:rsid w:val="006D535B"/>
    <w:rsid w:val="006D64D4"/>
    <w:rsid w:val="006E2269"/>
    <w:rsid w:val="006F2756"/>
    <w:rsid w:val="0070347F"/>
    <w:rsid w:val="0070633B"/>
    <w:rsid w:val="00715CA4"/>
    <w:rsid w:val="0072748C"/>
    <w:rsid w:val="00745455"/>
    <w:rsid w:val="00747901"/>
    <w:rsid w:val="00751266"/>
    <w:rsid w:val="00753134"/>
    <w:rsid w:val="00760F59"/>
    <w:rsid w:val="00763753"/>
    <w:rsid w:val="0076402F"/>
    <w:rsid w:val="0077143E"/>
    <w:rsid w:val="00773F5B"/>
    <w:rsid w:val="00775EF4"/>
    <w:rsid w:val="00784B41"/>
    <w:rsid w:val="007854CB"/>
    <w:rsid w:val="00787E7D"/>
    <w:rsid w:val="0079475D"/>
    <w:rsid w:val="0079750F"/>
    <w:rsid w:val="00797D2F"/>
    <w:rsid w:val="007A0AB5"/>
    <w:rsid w:val="007B1146"/>
    <w:rsid w:val="007B4839"/>
    <w:rsid w:val="007B6ED5"/>
    <w:rsid w:val="007C2AAD"/>
    <w:rsid w:val="007D3058"/>
    <w:rsid w:val="007D5F63"/>
    <w:rsid w:val="007E4243"/>
    <w:rsid w:val="00800530"/>
    <w:rsid w:val="00801BDE"/>
    <w:rsid w:val="0080261F"/>
    <w:rsid w:val="00802BDF"/>
    <w:rsid w:val="0081189B"/>
    <w:rsid w:val="0081297B"/>
    <w:rsid w:val="00816D9A"/>
    <w:rsid w:val="008276FD"/>
    <w:rsid w:val="00827C81"/>
    <w:rsid w:val="00827F21"/>
    <w:rsid w:val="0083009D"/>
    <w:rsid w:val="0083396E"/>
    <w:rsid w:val="00833D49"/>
    <w:rsid w:val="00834463"/>
    <w:rsid w:val="008350CC"/>
    <w:rsid w:val="00843B14"/>
    <w:rsid w:val="008447D9"/>
    <w:rsid w:val="008462D9"/>
    <w:rsid w:val="0085082B"/>
    <w:rsid w:val="00862416"/>
    <w:rsid w:val="00871AC1"/>
    <w:rsid w:val="008821D2"/>
    <w:rsid w:val="0088250B"/>
    <w:rsid w:val="00885976"/>
    <w:rsid w:val="008900F0"/>
    <w:rsid w:val="00893236"/>
    <w:rsid w:val="00893729"/>
    <w:rsid w:val="00894B1B"/>
    <w:rsid w:val="008A3633"/>
    <w:rsid w:val="008A423B"/>
    <w:rsid w:val="008A5AC1"/>
    <w:rsid w:val="008C29FE"/>
    <w:rsid w:val="008C4964"/>
    <w:rsid w:val="008D321B"/>
    <w:rsid w:val="008D4843"/>
    <w:rsid w:val="008D6986"/>
    <w:rsid w:val="008D7C2B"/>
    <w:rsid w:val="008E5F4D"/>
    <w:rsid w:val="008F0E5A"/>
    <w:rsid w:val="008F34A8"/>
    <w:rsid w:val="008F3767"/>
    <w:rsid w:val="008F4206"/>
    <w:rsid w:val="008F60EC"/>
    <w:rsid w:val="0090045E"/>
    <w:rsid w:val="0090052C"/>
    <w:rsid w:val="00900B41"/>
    <w:rsid w:val="00901993"/>
    <w:rsid w:val="00904947"/>
    <w:rsid w:val="00905F94"/>
    <w:rsid w:val="00910832"/>
    <w:rsid w:val="00914394"/>
    <w:rsid w:val="00916724"/>
    <w:rsid w:val="00916DAB"/>
    <w:rsid w:val="00917CAD"/>
    <w:rsid w:val="00931EC9"/>
    <w:rsid w:val="009337F4"/>
    <w:rsid w:val="00947147"/>
    <w:rsid w:val="00952D4B"/>
    <w:rsid w:val="0095418C"/>
    <w:rsid w:val="009558C6"/>
    <w:rsid w:val="00956AC1"/>
    <w:rsid w:val="00974F91"/>
    <w:rsid w:val="009756C2"/>
    <w:rsid w:val="00984A07"/>
    <w:rsid w:val="00987031"/>
    <w:rsid w:val="0099496F"/>
    <w:rsid w:val="00995121"/>
    <w:rsid w:val="009A06DF"/>
    <w:rsid w:val="009A3FF8"/>
    <w:rsid w:val="009B6313"/>
    <w:rsid w:val="009B76E9"/>
    <w:rsid w:val="009C56AD"/>
    <w:rsid w:val="009C5A98"/>
    <w:rsid w:val="009D04D3"/>
    <w:rsid w:val="009D6D44"/>
    <w:rsid w:val="00A00AF3"/>
    <w:rsid w:val="00A0513E"/>
    <w:rsid w:val="00A074A2"/>
    <w:rsid w:val="00A127C2"/>
    <w:rsid w:val="00A12A56"/>
    <w:rsid w:val="00A14EBC"/>
    <w:rsid w:val="00A22036"/>
    <w:rsid w:val="00A364FA"/>
    <w:rsid w:val="00A41148"/>
    <w:rsid w:val="00A52A12"/>
    <w:rsid w:val="00A5655C"/>
    <w:rsid w:val="00A61DEB"/>
    <w:rsid w:val="00A70C07"/>
    <w:rsid w:val="00A717AC"/>
    <w:rsid w:val="00A7299A"/>
    <w:rsid w:val="00A91F0A"/>
    <w:rsid w:val="00A91FD6"/>
    <w:rsid w:val="00A9309E"/>
    <w:rsid w:val="00AA12D7"/>
    <w:rsid w:val="00AA1D64"/>
    <w:rsid w:val="00AA2E39"/>
    <w:rsid w:val="00AA6E10"/>
    <w:rsid w:val="00AB2E59"/>
    <w:rsid w:val="00AB3088"/>
    <w:rsid w:val="00AB6069"/>
    <w:rsid w:val="00AC2D89"/>
    <w:rsid w:val="00AD2C0D"/>
    <w:rsid w:val="00AD764E"/>
    <w:rsid w:val="00AE11BB"/>
    <w:rsid w:val="00AF06F8"/>
    <w:rsid w:val="00AF5FE2"/>
    <w:rsid w:val="00B01315"/>
    <w:rsid w:val="00B146AB"/>
    <w:rsid w:val="00B16497"/>
    <w:rsid w:val="00B17912"/>
    <w:rsid w:val="00B205D9"/>
    <w:rsid w:val="00B21CB4"/>
    <w:rsid w:val="00B2312D"/>
    <w:rsid w:val="00B32AEF"/>
    <w:rsid w:val="00B34DE6"/>
    <w:rsid w:val="00B3631A"/>
    <w:rsid w:val="00B51E8E"/>
    <w:rsid w:val="00B543A5"/>
    <w:rsid w:val="00B568F5"/>
    <w:rsid w:val="00B81C3B"/>
    <w:rsid w:val="00B904CA"/>
    <w:rsid w:val="00B90ED4"/>
    <w:rsid w:val="00B95A06"/>
    <w:rsid w:val="00BB03B1"/>
    <w:rsid w:val="00BB47A5"/>
    <w:rsid w:val="00BC4F0E"/>
    <w:rsid w:val="00BD11E7"/>
    <w:rsid w:val="00BD31C6"/>
    <w:rsid w:val="00BF675E"/>
    <w:rsid w:val="00C070CB"/>
    <w:rsid w:val="00C12543"/>
    <w:rsid w:val="00C134D4"/>
    <w:rsid w:val="00C145F6"/>
    <w:rsid w:val="00C1514C"/>
    <w:rsid w:val="00C221DA"/>
    <w:rsid w:val="00C333C6"/>
    <w:rsid w:val="00C50B46"/>
    <w:rsid w:val="00C62C00"/>
    <w:rsid w:val="00C66024"/>
    <w:rsid w:val="00C765A2"/>
    <w:rsid w:val="00C8145F"/>
    <w:rsid w:val="00C87AEE"/>
    <w:rsid w:val="00C962A5"/>
    <w:rsid w:val="00CA155C"/>
    <w:rsid w:val="00CA1857"/>
    <w:rsid w:val="00CA27DE"/>
    <w:rsid w:val="00CB5824"/>
    <w:rsid w:val="00CC1C93"/>
    <w:rsid w:val="00CD5088"/>
    <w:rsid w:val="00CD5192"/>
    <w:rsid w:val="00CE53B7"/>
    <w:rsid w:val="00CE70AD"/>
    <w:rsid w:val="00CF2399"/>
    <w:rsid w:val="00CF3587"/>
    <w:rsid w:val="00CF45E4"/>
    <w:rsid w:val="00D00789"/>
    <w:rsid w:val="00D06324"/>
    <w:rsid w:val="00D07D0D"/>
    <w:rsid w:val="00D12838"/>
    <w:rsid w:val="00D13B58"/>
    <w:rsid w:val="00D2326B"/>
    <w:rsid w:val="00D23EA7"/>
    <w:rsid w:val="00D2621F"/>
    <w:rsid w:val="00D27193"/>
    <w:rsid w:val="00D27FAB"/>
    <w:rsid w:val="00D37A1F"/>
    <w:rsid w:val="00D4076E"/>
    <w:rsid w:val="00D42221"/>
    <w:rsid w:val="00D43338"/>
    <w:rsid w:val="00D45735"/>
    <w:rsid w:val="00D458EE"/>
    <w:rsid w:val="00D46AD5"/>
    <w:rsid w:val="00D509DF"/>
    <w:rsid w:val="00D525B9"/>
    <w:rsid w:val="00D57050"/>
    <w:rsid w:val="00D6185A"/>
    <w:rsid w:val="00D75AD7"/>
    <w:rsid w:val="00D82A94"/>
    <w:rsid w:val="00D8593E"/>
    <w:rsid w:val="00DA14DD"/>
    <w:rsid w:val="00DA60F7"/>
    <w:rsid w:val="00DA6E0A"/>
    <w:rsid w:val="00DB5DCB"/>
    <w:rsid w:val="00DB79A6"/>
    <w:rsid w:val="00DC190C"/>
    <w:rsid w:val="00DD3889"/>
    <w:rsid w:val="00DD6196"/>
    <w:rsid w:val="00DE0136"/>
    <w:rsid w:val="00DE2CFE"/>
    <w:rsid w:val="00DE56D8"/>
    <w:rsid w:val="00DF6E3D"/>
    <w:rsid w:val="00DF7F8B"/>
    <w:rsid w:val="00E05033"/>
    <w:rsid w:val="00E0538B"/>
    <w:rsid w:val="00E12564"/>
    <w:rsid w:val="00E15BA1"/>
    <w:rsid w:val="00E15BEC"/>
    <w:rsid w:val="00E163D9"/>
    <w:rsid w:val="00E16977"/>
    <w:rsid w:val="00E232D2"/>
    <w:rsid w:val="00E332FA"/>
    <w:rsid w:val="00E35FDE"/>
    <w:rsid w:val="00E37676"/>
    <w:rsid w:val="00E5066B"/>
    <w:rsid w:val="00E50E1E"/>
    <w:rsid w:val="00E54FC3"/>
    <w:rsid w:val="00E66D02"/>
    <w:rsid w:val="00E83383"/>
    <w:rsid w:val="00E90AA3"/>
    <w:rsid w:val="00E951CA"/>
    <w:rsid w:val="00E95366"/>
    <w:rsid w:val="00EA5419"/>
    <w:rsid w:val="00EB4006"/>
    <w:rsid w:val="00EC1F9E"/>
    <w:rsid w:val="00EC751B"/>
    <w:rsid w:val="00ED213B"/>
    <w:rsid w:val="00EE690D"/>
    <w:rsid w:val="00EE79B9"/>
    <w:rsid w:val="00F00B4D"/>
    <w:rsid w:val="00F0208D"/>
    <w:rsid w:val="00F413F6"/>
    <w:rsid w:val="00F4175B"/>
    <w:rsid w:val="00F4446F"/>
    <w:rsid w:val="00F503D9"/>
    <w:rsid w:val="00F50EBA"/>
    <w:rsid w:val="00F577E0"/>
    <w:rsid w:val="00F61373"/>
    <w:rsid w:val="00F62991"/>
    <w:rsid w:val="00F6664A"/>
    <w:rsid w:val="00F727B7"/>
    <w:rsid w:val="00F76152"/>
    <w:rsid w:val="00F811C8"/>
    <w:rsid w:val="00F8159D"/>
    <w:rsid w:val="00F818FC"/>
    <w:rsid w:val="00F91BD0"/>
    <w:rsid w:val="00F93193"/>
    <w:rsid w:val="00F943B7"/>
    <w:rsid w:val="00F979FF"/>
    <w:rsid w:val="00FA250C"/>
    <w:rsid w:val="00FA44A8"/>
    <w:rsid w:val="00FD163F"/>
    <w:rsid w:val="00FD2369"/>
    <w:rsid w:val="00FD7DC9"/>
    <w:rsid w:val="00FE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AC1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497"/>
    <w:pPr>
      <w:spacing w:line="0" w:lineRule="atLeast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055D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15BE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5BE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3A6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1A6E"/>
    <w:pPr>
      <w:spacing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487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8D7C2B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8D7C2B"/>
    <w:rPr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7C2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8D7C2B"/>
    <w:rPr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7C2B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D7C2B"/>
    <w:rPr>
      <w:rFonts w:ascii="Tahoma" w:hAnsi="Tahoma" w:cs="Tahoma"/>
      <w:sz w:val="16"/>
      <w:szCs w:val="16"/>
      <w:lang w:val="fr-FR"/>
    </w:rPr>
  </w:style>
  <w:style w:type="character" w:customStyle="1" w:styleId="Internetlink">
    <w:name w:val="Internet link"/>
    <w:rsid w:val="008D7C2B"/>
    <w:rPr>
      <w:color w:val="0000FF"/>
      <w:u w:val="single"/>
    </w:rPr>
  </w:style>
  <w:style w:type="character" w:customStyle="1" w:styleId="xdtextbox1">
    <w:name w:val="xdtextbox1"/>
    <w:rsid w:val="000F0DF5"/>
    <w:rPr>
      <w:color w:val="auto"/>
      <w:bdr w:val="single" w:sz="8" w:space="1" w:color="DCDCDC" w:frame="1"/>
      <w:shd w:val="clear" w:color="auto" w:fill="FFFFFF"/>
    </w:rPr>
  </w:style>
  <w:style w:type="paragraph" w:styleId="Titre">
    <w:name w:val="Title"/>
    <w:basedOn w:val="Normal"/>
    <w:next w:val="Normal"/>
    <w:link w:val="TitreCar"/>
    <w:uiPriority w:val="10"/>
    <w:qFormat/>
    <w:rsid w:val="00C1254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C1254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itre1Car">
    <w:name w:val="Titre 1 Car"/>
    <w:link w:val="Titre1"/>
    <w:uiPriority w:val="9"/>
    <w:rsid w:val="002055D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ansinterligne">
    <w:name w:val="No Spacing"/>
    <w:uiPriority w:val="1"/>
    <w:qFormat/>
    <w:rsid w:val="002055D3"/>
    <w:rPr>
      <w:sz w:val="22"/>
      <w:szCs w:val="22"/>
      <w:lang w:eastAsia="en-US"/>
    </w:rPr>
  </w:style>
  <w:style w:type="character" w:customStyle="1" w:styleId="Titre2Car">
    <w:name w:val="Titre 2 Car"/>
    <w:link w:val="Titre2"/>
    <w:uiPriority w:val="9"/>
    <w:rsid w:val="00E15BE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uiPriority w:val="9"/>
    <w:rsid w:val="00E15BE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21D2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link w:val="Sous-titre"/>
    <w:uiPriority w:val="11"/>
    <w:rsid w:val="008821D2"/>
    <w:rPr>
      <w:rFonts w:ascii="Cambria" w:eastAsia="Times New Roman" w:hAnsi="Cambria" w:cs="Times New Roman"/>
      <w:sz w:val="24"/>
      <w:szCs w:val="24"/>
      <w:lang w:eastAsia="en-US"/>
    </w:rPr>
  </w:style>
  <w:style w:type="character" w:styleId="Emphaseple">
    <w:name w:val="Subtle Emphasis"/>
    <w:uiPriority w:val="19"/>
    <w:qFormat/>
    <w:rsid w:val="008821D2"/>
    <w:rPr>
      <w:i/>
      <w:iCs/>
      <w:color w:val="808080"/>
    </w:rPr>
  </w:style>
  <w:style w:type="character" w:styleId="Marquedecommentaire">
    <w:name w:val="annotation reference"/>
    <w:rsid w:val="00D13B58"/>
    <w:rPr>
      <w:sz w:val="16"/>
      <w:szCs w:val="16"/>
    </w:rPr>
  </w:style>
  <w:style w:type="paragraph" w:styleId="Commentaire">
    <w:name w:val="annotation text"/>
    <w:basedOn w:val="Normal"/>
    <w:link w:val="CommentaireCar"/>
    <w:rsid w:val="00D13B58"/>
    <w:pPr>
      <w:spacing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rsid w:val="00D13B58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3B58"/>
    <w:pPr>
      <w:spacing w:after="200" w:line="0" w:lineRule="atLeast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rsid w:val="00D13B58"/>
    <w:rPr>
      <w:rFonts w:ascii="Times New Roman" w:eastAsia="Times New Roman" w:hAnsi="Times New Roman"/>
      <w:b/>
      <w:bCs/>
      <w:lang w:eastAsia="en-US"/>
    </w:rPr>
  </w:style>
  <w:style w:type="paragraph" w:customStyle="1" w:styleId="Paragraphestandard">
    <w:name w:val="[Paragraphe standard]"/>
    <w:basedOn w:val="Normal"/>
    <w:uiPriority w:val="99"/>
    <w:rsid w:val="001812D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812D7"/>
    <w:rPr>
      <w:color w:val="0000FF" w:themeColor="hyperlink"/>
      <w:u w:val="single"/>
    </w:rPr>
  </w:style>
  <w:style w:type="paragraph" w:customStyle="1" w:styleId="Division">
    <w:name w:val="Division"/>
    <w:basedOn w:val="Normal"/>
    <w:next w:val="Normal"/>
    <w:qFormat/>
    <w:rsid w:val="00320071"/>
    <w:pPr>
      <w:shd w:val="clear" w:color="auto" w:fill="F2F2F2" w:themeFill="background1" w:themeFillShade="F2"/>
      <w:spacing w:before="120" w:after="120"/>
      <w:jc w:val="center"/>
    </w:pPr>
    <w:rPr>
      <w:b/>
      <w:color w:val="808080" w:themeColor="background1" w:themeShade="80"/>
    </w:rPr>
  </w:style>
  <w:style w:type="paragraph" w:customStyle="1" w:styleId="Default">
    <w:name w:val="Default"/>
    <w:rsid w:val="005A55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E15BA1"/>
    <w:rPr>
      <w:i/>
      <w:iCs/>
    </w:rPr>
  </w:style>
  <w:style w:type="character" w:customStyle="1" w:styleId="Titre4Car">
    <w:name w:val="Titre 4 Car"/>
    <w:basedOn w:val="Policepardfaut"/>
    <w:link w:val="Titre4"/>
    <w:uiPriority w:val="9"/>
    <w:semiHidden/>
    <w:rsid w:val="006A3A66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TXTE">
    <w:name w:val="TXTE"/>
    <w:basedOn w:val="Normal"/>
    <w:autoRedefine/>
    <w:rsid w:val="006A3A66"/>
    <w:pPr>
      <w:tabs>
        <w:tab w:val="right" w:pos="1276"/>
        <w:tab w:val="left" w:pos="1560"/>
        <w:tab w:val="decimal" w:pos="2268"/>
        <w:tab w:val="left" w:pos="3686"/>
        <w:tab w:val="decimal" w:pos="6237"/>
        <w:tab w:val="left" w:pos="7513"/>
        <w:tab w:val="decimal" w:pos="8931"/>
        <w:tab w:val="right" w:pos="10206"/>
      </w:tabs>
      <w:spacing w:line="240" w:lineRule="auto"/>
      <w:ind w:left="284"/>
      <w:jc w:val="both"/>
    </w:pPr>
    <w:rPr>
      <w:rFonts w:ascii="Verdana" w:eastAsia="Times New Roman" w:hAnsi="Verdana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497"/>
    <w:pPr>
      <w:spacing w:line="0" w:lineRule="atLeast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055D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15BE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5BE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3A6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1A6E"/>
    <w:pPr>
      <w:spacing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487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8D7C2B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8D7C2B"/>
    <w:rPr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7C2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8D7C2B"/>
    <w:rPr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7C2B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D7C2B"/>
    <w:rPr>
      <w:rFonts w:ascii="Tahoma" w:hAnsi="Tahoma" w:cs="Tahoma"/>
      <w:sz w:val="16"/>
      <w:szCs w:val="16"/>
      <w:lang w:val="fr-FR"/>
    </w:rPr>
  </w:style>
  <w:style w:type="character" w:customStyle="1" w:styleId="Internetlink">
    <w:name w:val="Internet link"/>
    <w:rsid w:val="008D7C2B"/>
    <w:rPr>
      <w:color w:val="0000FF"/>
      <w:u w:val="single"/>
    </w:rPr>
  </w:style>
  <w:style w:type="character" w:customStyle="1" w:styleId="xdtextbox1">
    <w:name w:val="xdtextbox1"/>
    <w:rsid w:val="000F0DF5"/>
    <w:rPr>
      <w:color w:val="auto"/>
      <w:bdr w:val="single" w:sz="8" w:space="1" w:color="DCDCDC" w:frame="1"/>
      <w:shd w:val="clear" w:color="auto" w:fill="FFFFFF"/>
    </w:rPr>
  </w:style>
  <w:style w:type="paragraph" w:styleId="Titre">
    <w:name w:val="Title"/>
    <w:basedOn w:val="Normal"/>
    <w:next w:val="Normal"/>
    <w:link w:val="TitreCar"/>
    <w:uiPriority w:val="10"/>
    <w:qFormat/>
    <w:rsid w:val="00C1254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C1254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itre1Car">
    <w:name w:val="Titre 1 Car"/>
    <w:link w:val="Titre1"/>
    <w:uiPriority w:val="9"/>
    <w:rsid w:val="002055D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ansinterligne">
    <w:name w:val="No Spacing"/>
    <w:uiPriority w:val="1"/>
    <w:qFormat/>
    <w:rsid w:val="002055D3"/>
    <w:rPr>
      <w:sz w:val="22"/>
      <w:szCs w:val="22"/>
      <w:lang w:eastAsia="en-US"/>
    </w:rPr>
  </w:style>
  <w:style w:type="character" w:customStyle="1" w:styleId="Titre2Car">
    <w:name w:val="Titre 2 Car"/>
    <w:link w:val="Titre2"/>
    <w:uiPriority w:val="9"/>
    <w:rsid w:val="00E15BE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uiPriority w:val="9"/>
    <w:rsid w:val="00E15BE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21D2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link w:val="Sous-titre"/>
    <w:uiPriority w:val="11"/>
    <w:rsid w:val="008821D2"/>
    <w:rPr>
      <w:rFonts w:ascii="Cambria" w:eastAsia="Times New Roman" w:hAnsi="Cambria" w:cs="Times New Roman"/>
      <w:sz w:val="24"/>
      <w:szCs w:val="24"/>
      <w:lang w:eastAsia="en-US"/>
    </w:rPr>
  </w:style>
  <w:style w:type="character" w:styleId="Emphaseple">
    <w:name w:val="Subtle Emphasis"/>
    <w:uiPriority w:val="19"/>
    <w:qFormat/>
    <w:rsid w:val="008821D2"/>
    <w:rPr>
      <w:i/>
      <w:iCs/>
      <w:color w:val="808080"/>
    </w:rPr>
  </w:style>
  <w:style w:type="character" w:styleId="Marquedecommentaire">
    <w:name w:val="annotation reference"/>
    <w:rsid w:val="00D13B58"/>
    <w:rPr>
      <w:sz w:val="16"/>
      <w:szCs w:val="16"/>
    </w:rPr>
  </w:style>
  <w:style w:type="paragraph" w:styleId="Commentaire">
    <w:name w:val="annotation text"/>
    <w:basedOn w:val="Normal"/>
    <w:link w:val="CommentaireCar"/>
    <w:rsid w:val="00D13B58"/>
    <w:pPr>
      <w:spacing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rsid w:val="00D13B58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3B58"/>
    <w:pPr>
      <w:spacing w:after="200" w:line="0" w:lineRule="atLeast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rsid w:val="00D13B58"/>
    <w:rPr>
      <w:rFonts w:ascii="Times New Roman" w:eastAsia="Times New Roman" w:hAnsi="Times New Roman"/>
      <w:b/>
      <w:bCs/>
      <w:lang w:eastAsia="en-US"/>
    </w:rPr>
  </w:style>
  <w:style w:type="paragraph" w:customStyle="1" w:styleId="Paragraphestandard">
    <w:name w:val="[Paragraphe standard]"/>
    <w:basedOn w:val="Normal"/>
    <w:uiPriority w:val="99"/>
    <w:rsid w:val="001812D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812D7"/>
    <w:rPr>
      <w:color w:val="0000FF" w:themeColor="hyperlink"/>
      <w:u w:val="single"/>
    </w:rPr>
  </w:style>
  <w:style w:type="paragraph" w:customStyle="1" w:styleId="Division">
    <w:name w:val="Division"/>
    <w:basedOn w:val="Normal"/>
    <w:next w:val="Normal"/>
    <w:qFormat/>
    <w:rsid w:val="00320071"/>
    <w:pPr>
      <w:shd w:val="clear" w:color="auto" w:fill="F2F2F2" w:themeFill="background1" w:themeFillShade="F2"/>
      <w:spacing w:before="120" w:after="120"/>
      <w:jc w:val="center"/>
    </w:pPr>
    <w:rPr>
      <w:b/>
      <w:color w:val="808080" w:themeColor="background1" w:themeShade="80"/>
    </w:rPr>
  </w:style>
  <w:style w:type="paragraph" w:customStyle="1" w:styleId="Default">
    <w:name w:val="Default"/>
    <w:rsid w:val="005A55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E15BA1"/>
    <w:rPr>
      <w:i/>
      <w:iCs/>
    </w:rPr>
  </w:style>
  <w:style w:type="character" w:customStyle="1" w:styleId="Titre4Car">
    <w:name w:val="Titre 4 Car"/>
    <w:basedOn w:val="Policepardfaut"/>
    <w:link w:val="Titre4"/>
    <w:uiPriority w:val="9"/>
    <w:semiHidden/>
    <w:rsid w:val="006A3A66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TXTE">
    <w:name w:val="TXTE"/>
    <w:basedOn w:val="Normal"/>
    <w:autoRedefine/>
    <w:rsid w:val="006A3A66"/>
    <w:pPr>
      <w:tabs>
        <w:tab w:val="right" w:pos="1276"/>
        <w:tab w:val="left" w:pos="1560"/>
        <w:tab w:val="decimal" w:pos="2268"/>
        <w:tab w:val="left" w:pos="3686"/>
        <w:tab w:val="decimal" w:pos="6237"/>
        <w:tab w:val="left" w:pos="7513"/>
        <w:tab w:val="decimal" w:pos="8931"/>
        <w:tab w:val="right" w:pos="10206"/>
      </w:tabs>
      <w:spacing w:line="240" w:lineRule="auto"/>
      <w:ind w:left="284"/>
      <w:jc w:val="both"/>
    </w:pPr>
    <w:rPr>
      <w:rFonts w:ascii="Verdana" w:eastAsia="Times New Roman" w:hAnsi="Verdana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hyperlink" Target="mailto:cd79-fftt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ersonnel\TT\Championnat\1718P1J4J5\CSR%20LNATT%20Mod&#232;le%20V0.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7A4CC-C55D-452E-97D4-790CFE571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CSR LNATT Modèle V0.5</Template>
  <TotalTime>28</TotalTime>
  <Pages>6</Pages>
  <Words>940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LNATT CSR du XjourX - XmoisX - Xannée pour la P XnumX T XnumX XnumX XnumX V0.1</vt:lpstr>
    </vt:vector>
  </TitlesOfParts>
  <Company>Ligue Nouvelle Aquitaine Tennis de Table</Company>
  <LinksUpToDate>false</LinksUpToDate>
  <CharactersWithSpaces>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LNATT CSR du XjourX - XmoisX - Xannée pour la P XnumX T XnumX XnumX XnumX V0.1</dc:title>
  <dc:subject>analyse de Ph2T1 et Ph2T2</dc:subject>
  <dc:creator>Arnaud BRUN</dc:creator>
  <cp:lastModifiedBy>vincent</cp:lastModifiedBy>
  <cp:revision>5</cp:revision>
  <cp:lastPrinted>2018-02-19T07:56:00Z</cp:lastPrinted>
  <dcterms:created xsi:type="dcterms:W3CDTF">2022-01-30T16:16:00Z</dcterms:created>
  <dcterms:modified xsi:type="dcterms:W3CDTF">2022-01-30T16:55:00Z</dcterms:modified>
  <cp:category>Ligue Aquitaine de tennis de table</cp:category>
  <cp:version>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868250451</vt:i4>
  </property>
  <property fmtid="{D5CDD505-2E9C-101B-9397-08002B2CF9AE}" pid="4" name="_EmailSubject">
    <vt:lpwstr>cr j3j4</vt:lpwstr>
  </property>
  <property fmtid="{D5CDD505-2E9C-101B-9397-08002B2CF9AE}" pid="5" name="_AuthorEmail">
    <vt:lpwstr>vincent.labarbe@atos.net</vt:lpwstr>
  </property>
  <property fmtid="{D5CDD505-2E9C-101B-9397-08002B2CF9AE}" pid="6" name="_AuthorEmailDisplayName">
    <vt:lpwstr>LABARBE, VINCENT</vt:lpwstr>
  </property>
  <property fmtid="{D5CDD505-2E9C-101B-9397-08002B2CF9AE}" pid="7" name="_ReviewingToolsShownOnce">
    <vt:lpwstr/>
  </property>
</Properties>
</file>